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1F2D8"/>
  <w:body>
    <w:p w14:paraId="0D5A3BA1" w14:textId="0E613FB7" w:rsidR="001D4FB9" w:rsidRDefault="00FA04DC">
      <w:r>
        <w:rPr>
          <w:rFonts w:ascii="Lucida Grande" w:hAnsi="Lucida Grande"/>
          <w:noProof/>
          <w:color w:val="000000"/>
          <w:sz w:val="22"/>
        </w:rPr>
        <mc:AlternateContent>
          <mc:Choice Requires="wps">
            <w:drawing>
              <wp:anchor distT="0" distB="0" distL="114300" distR="114300" simplePos="0" relativeHeight="251636736" behindDoc="0" locked="0" layoutInCell="1" allowOverlap="1" wp14:anchorId="2F891D5D" wp14:editId="323F3850">
                <wp:simplePos x="0" y="0"/>
                <wp:positionH relativeFrom="column">
                  <wp:posOffset>838200</wp:posOffset>
                </wp:positionH>
                <wp:positionV relativeFrom="paragraph">
                  <wp:posOffset>0</wp:posOffset>
                </wp:positionV>
                <wp:extent cx="6195695" cy="1261745"/>
                <wp:effectExtent l="0" t="0" r="0" b="0"/>
                <wp:wrapTight wrapText="bothSides">
                  <wp:wrapPolygon edited="0">
                    <wp:start x="133" y="978"/>
                    <wp:lineTo x="133" y="20546"/>
                    <wp:lineTo x="21385" y="20546"/>
                    <wp:lineTo x="21385" y="978"/>
                    <wp:lineTo x="133" y="978"/>
                  </wp:wrapPolygon>
                </wp:wrapTight>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Hlk42934526" w:displacedByCustomXml="next"/>
                          <w:bookmarkEnd w:id="0" w:displacedByCustomXml="next"/>
                          <w:sdt>
                            <w:sdtPr>
                              <w:rPr>
                                <w:rFonts w:ascii="Arial Rounded MT Bold" w:hAnsi="Arial Rounded MT Bold"/>
                                <w:color w:val="487B77" w:themeColor="accent6" w:themeShade="BF"/>
                                <w:sz w:val="32"/>
                                <w:szCs w:val="32"/>
                              </w:rPr>
                              <w:id w:val="1199433750"/>
                              <w:placeholder>
                                <w:docPart w:val="8E0DE9AA4A9648A4BC7D85F3792BEC8B"/>
                              </w:placeholder>
                            </w:sdtPr>
                            <w:sdtEndPr/>
                            <w:sdtContent>
                              <w:p w14:paraId="3D934F5E" w14:textId="77777777" w:rsidR="000535C0" w:rsidRPr="000535C0" w:rsidRDefault="00356FEA" w:rsidP="00B440CB">
                                <w:pPr>
                                  <w:pStyle w:val="NewsletterHeading"/>
                                  <w:jc w:val="center"/>
                                  <w:rPr>
                                    <w:rFonts w:ascii="Arial Rounded MT Bold" w:hAnsi="Arial Rounded MT Bold"/>
                                    <w:color w:val="305250" w:themeColor="accent6" w:themeShade="80"/>
                                    <w:sz w:val="48"/>
                                    <w:szCs w:val="48"/>
                                  </w:rPr>
                                </w:pPr>
                                <w:r w:rsidRPr="000535C0">
                                  <w:rPr>
                                    <w:rFonts w:ascii="Arial Rounded MT Bold" w:hAnsi="Arial Rounded MT Bold"/>
                                    <w:color w:val="305250" w:themeColor="accent6" w:themeShade="80"/>
                                    <w:sz w:val="48"/>
                                    <w:szCs w:val="48"/>
                                  </w:rPr>
                                  <w:t>Monday Morning</w:t>
                                </w:r>
                                <w:r w:rsidR="00A17172" w:rsidRPr="000535C0">
                                  <w:rPr>
                                    <w:rFonts w:ascii="Arial Rounded MT Bold" w:hAnsi="Arial Rounded MT Bold"/>
                                    <w:color w:val="305250" w:themeColor="accent6" w:themeShade="80"/>
                                    <w:sz w:val="48"/>
                                    <w:szCs w:val="48"/>
                                  </w:rPr>
                                  <w:t xml:space="preserve"> </w:t>
                                </w:r>
                              </w:p>
                              <w:p w14:paraId="108587C6" w14:textId="57784F9E" w:rsidR="00356FEA" w:rsidRPr="000535C0" w:rsidRDefault="00A17172" w:rsidP="00B440CB">
                                <w:pPr>
                                  <w:pStyle w:val="NewsletterHeading"/>
                                  <w:jc w:val="center"/>
                                  <w:rPr>
                                    <w:rFonts w:ascii="Arial Rounded MT Bold" w:hAnsi="Arial Rounded MT Bold"/>
                                    <w:color w:val="305250" w:themeColor="accent6" w:themeShade="80"/>
                                    <w:sz w:val="44"/>
                                    <w:szCs w:val="44"/>
                                  </w:rPr>
                                </w:pPr>
                                <w:r w:rsidRPr="000535C0">
                                  <w:rPr>
                                    <w:rFonts w:ascii="Arial Rounded MT Bold" w:hAnsi="Arial Rounded MT Bold"/>
                                    <w:color w:val="305250" w:themeColor="accent6" w:themeShade="80"/>
                                    <w:sz w:val="44"/>
                                    <w:szCs w:val="44"/>
                                  </w:rPr>
                                  <w:t>SNAPA Newsletter</w:t>
                                </w:r>
                              </w:p>
                              <w:p w14:paraId="0B2CFEF8" w14:textId="09F9D803" w:rsidR="00C644F5" w:rsidRPr="00010100" w:rsidRDefault="002E7C29" w:rsidP="00DD241F">
                                <w:pPr>
                                  <w:pStyle w:val="NewsletterHeading"/>
                                  <w:jc w:val="center"/>
                                  <w:rPr>
                                    <w:rFonts w:ascii="Arial Rounded MT Bold" w:hAnsi="Arial Rounded MT Bold"/>
                                    <w:color w:val="305250" w:themeColor="accent6" w:themeShade="80"/>
                                    <w:sz w:val="24"/>
                                  </w:rPr>
                                </w:pPr>
                                <w:r w:rsidRPr="00010100">
                                  <w:rPr>
                                    <w:rFonts w:ascii="Arial Rounded MT Bold" w:hAnsi="Arial Rounded MT Bold"/>
                                    <w:color w:val="305250" w:themeColor="accent6" w:themeShade="80"/>
                                    <w:sz w:val="24"/>
                                  </w:rPr>
                                  <w:t xml:space="preserve">June </w:t>
                                </w:r>
                                <w:r w:rsidR="002C1CB7">
                                  <w:rPr>
                                    <w:rFonts w:ascii="Arial Rounded MT Bold" w:hAnsi="Arial Rounded MT Bold"/>
                                    <w:color w:val="305250" w:themeColor="accent6" w:themeShade="80"/>
                                    <w:sz w:val="24"/>
                                  </w:rPr>
                                  <w:t>2</w:t>
                                </w:r>
                                <w:r w:rsidR="008145F6">
                                  <w:rPr>
                                    <w:rFonts w:ascii="Arial Rounded MT Bold" w:hAnsi="Arial Rounded MT Bold"/>
                                    <w:color w:val="305250" w:themeColor="accent6" w:themeShade="80"/>
                                    <w:sz w:val="24"/>
                                  </w:rPr>
                                  <w:t>9</w:t>
                                </w:r>
                                <w:r w:rsidR="006B721E" w:rsidRPr="00010100">
                                  <w:rPr>
                                    <w:rFonts w:ascii="Arial Rounded MT Bold" w:hAnsi="Arial Rounded MT Bold"/>
                                    <w:color w:val="305250" w:themeColor="accent6" w:themeShade="80"/>
                                    <w:sz w:val="24"/>
                                  </w:rPr>
                                  <w:t>, 2020</w:t>
                                </w:r>
                              </w:p>
                              <w:p w14:paraId="2C46E155" w14:textId="16E6CE72" w:rsidR="007D1701" w:rsidRPr="006B721E" w:rsidRDefault="00FD0D61" w:rsidP="00DD241F">
                                <w:pPr>
                                  <w:pStyle w:val="NewsletterHeading"/>
                                  <w:jc w:val="center"/>
                                  <w:rPr>
                                    <w:rFonts w:ascii="Arial Rounded MT Bold" w:hAnsi="Arial Rounded MT Bold"/>
                                    <w:color w:val="487B77" w:themeColor="accent6" w:themeShade="BF"/>
                                    <w:sz w:val="32"/>
                                    <w:szCs w:val="32"/>
                                  </w:rPr>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91D5D" id="_x0000_t202" coordsize="21600,21600" o:spt="202" path="m,l,21600r21600,l21600,xe">
                <v:stroke joinstyle="miter"/>
                <v:path gradientshapeok="t" o:connecttype="rect"/>
              </v:shapetype>
              <v:shape id="Text Box 14" o:spid="_x0000_s1026" type="#_x0000_t202" style="position:absolute;margin-left:66pt;margin-top:0;width:487.85pt;height:9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" filled="f" stroked="f">
                <v:textbox inset=",7.2pt,,7.2pt">
                  <w:txbxContent>
                    <w:bookmarkStart w:id="1" w:name="_Hlk42934526" w:displacedByCustomXml="next"/>
                    <w:bookmarkEnd w:id="1" w:displacedByCustomXml="next"/>
                    <w:sdt>
                      <w:sdtPr>
                        <w:rPr>
                          <w:rFonts w:ascii="Arial Rounded MT Bold" w:hAnsi="Arial Rounded MT Bold"/>
                          <w:color w:val="487B77" w:themeColor="accent6" w:themeShade="BF"/>
                          <w:sz w:val="32"/>
                          <w:szCs w:val="32"/>
                        </w:rPr>
                        <w:id w:val="1199433750"/>
                        <w:placeholder>
                          <w:docPart w:val="8E0DE9AA4A9648A4BC7D85F3792BEC8B"/>
                        </w:placeholder>
                      </w:sdtPr>
                      <w:sdtEndPr/>
                      <w:sdtContent>
                        <w:p w14:paraId="3D934F5E" w14:textId="77777777" w:rsidR="000535C0" w:rsidRPr="000535C0" w:rsidRDefault="00356FEA" w:rsidP="00B440CB">
                          <w:pPr>
                            <w:pStyle w:val="NewsletterHeading"/>
                            <w:jc w:val="center"/>
                            <w:rPr>
                              <w:rFonts w:ascii="Arial Rounded MT Bold" w:hAnsi="Arial Rounded MT Bold"/>
                              <w:color w:val="305250" w:themeColor="accent6" w:themeShade="80"/>
                              <w:sz w:val="48"/>
                              <w:szCs w:val="48"/>
                            </w:rPr>
                          </w:pPr>
                          <w:r w:rsidRPr="000535C0">
                            <w:rPr>
                              <w:rFonts w:ascii="Arial Rounded MT Bold" w:hAnsi="Arial Rounded MT Bold"/>
                              <w:color w:val="305250" w:themeColor="accent6" w:themeShade="80"/>
                              <w:sz w:val="48"/>
                              <w:szCs w:val="48"/>
                            </w:rPr>
                            <w:t>Monday Morning</w:t>
                          </w:r>
                          <w:r w:rsidR="00A17172" w:rsidRPr="000535C0">
                            <w:rPr>
                              <w:rFonts w:ascii="Arial Rounded MT Bold" w:hAnsi="Arial Rounded MT Bold"/>
                              <w:color w:val="305250" w:themeColor="accent6" w:themeShade="80"/>
                              <w:sz w:val="48"/>
                              <w:szCs w:val="48"/>
                            </w:rPr>
                            <w:t xml:space="preserve"> </w:t>
                          </w:r>
                        </w:p>
                        <w:p w14:paraId="108587C6" w14:textId="57784F9E" w:rsidR="00356FEA" w:rsidRPr="000535C0" w:rsidRDefault="00A17172" w:rsidP="00B440CB">
                          <w:pPr>
                            <w:pStyle w:val="NewsletterHeading"/>
                            <w:jc w:val="center"/>
                            <w:rPr>
                              <w:rFonts w:ascii="Arial Rounded MT Bold" w:hAnsi="Arial Rounded MT Bold"/>
                              <w:color w:val="305250" w:themeColor="accent6" w:themeShade="80"/>
                              <w:sz w:val="44"/>
                              <w:szCs w:val="44"/>
                            </w:rPr>
                          </w:pPr>
                          <w:r w:rsidRPr="000535C0">
                            <w:rPr>
                              <w:rFonts w:ascii="Arial Rounded MT Bold" w:hAnsi="Arial Rounded MT Bold"/>
                              <w:color w:val="305250" w:themeColor="accent6" w:themeShade="80"/>
                              <w:sz w:val="44"/>
                              <w:szCs w:val="44"/>
                            </w:rPr>
                            <w:t>SNAPA Newsletter</w:t>
                          </w:r>
                        </w:p>
                        <w:p w14:paraId="0B2CFEF8" w14:textId="09F9D803" w:rsidR="00C644F5" w:rsidRPr="00010100" w:rsidRDefault="002E7C29" w:rsidP="00DD241F">
                          <w:pPr>
                            <w:pStyle w:val="NewsletterHeading"/>
                            <w:jc w:val="center"/>
                            <w:rPr>
                              <w:rFonts w:ascii="Arial Rounded MT Bold" w:hAnsi="Arial Rounded MT Bold"/>
                              <w:color w:val="305250" w:themeColor="accent6" w:themeShade="80"/>
                              <w:sz w:val="24"/>
                            </w:rPr>
                          </w:pPr>
                          <w:r w:rsidRPr="00010100">
                            <w:rPr>
                              <w:rFonts w:ascii="Arial Rounded MT Bold" w:hAnsi="Arial Rounded MT Bold"/>
                              <w:color w:val="305250" w:themeColor="accent6" w:themeShade="80"/>
                              <w:sz w:val="24"/>
                            </w:rPr>
                            <w:t xml:space="preserve">June </w:t>
                          </w:r>
                          <w:r w:rsidR="002C1CB7">
                            <w:rPr>
                              <w:rFonts w:ascii="Arial Rounded MT Bold" w:hAnsi="Arial Rounded MT Bold"/>
                              <w:color w:val="305250" w:themeColor="accent6" w:themeShade="80"/>
                              <w:sz w:val="24"/>
                            </w:rPr>
                            <w:t>2</w:t>
                          </w:r>
                          <w:r w:rsidR="008145F6">
                            <w:rPr>
                              <w:rFonts w:ascii="Arial Rounded MT Bold" w:hAnsi="Arial Rounded MT Bold"/>
                              <w:color w:val="305250" w:themeColor="accent6" w:themeShade="80"/>
                              <w:sz w:val="24"/>
                            </w:rPr>
                            <w:t>9</w:t>
                          </w:r>
                          <w:r w:rsidR="006B721E" w:rsidRPr="00010100">
                            <w:rPr>
                              <w:rFonts w:ascii="Arial Rounded MT Bold" w:hAnsi="Arial Rounded MT Bold"/>
                              <w:color w:val="305250" w:themeColor="accent6" w:themeShade="80"/>
                              <w:sz w:val="24"/>
                            </w:rPr>
                            <w:t>, 2020</w:t>
                          </w:r>
                        </w:p>
                        <w:p w14:paraId="2C46E155" w14:textId="16E6CE72" w:rsidR="007D1701" w:rsidRPr="006B721E" w:rsidRDefault="00FD0D61" w:rsidP="00DD241F">
                          <w:pPr>
                            <w:pStyle w:val="NewsletterHeading"/>
                            <w:jc w:val="center"/>
                            <w:rPr>
                              <w:rFonts w:ascii="Arial Rounded MT Bold" w:hAnsi="Arial Rounded MT Bold"/>
                              <w:color w:val="487B77" w:themeColor="accent6" w:themeShade="BF"/>
                              <w:sz w:val="32"/>
                              <w:szCs w:val="32"/>
                            </w:rPr>
                          </w:pPr>
                        </w:p>
                      </w:sdtContent>
                    </w:sdt>
                  </w:txbxContent>
                </v:textbox>
                <w10:wrap type="tight"/>
              </v:shape>
            </w:pict>
          </mc:Fallback>
        </mc:AlternateContent>
      </w:r>
      <w:r w:rsidR="00C8328D">
        <w:rPr>
          <w:noProof/>
        </w:rPr>
        <mc:AlternateContent>
          <mc:Choice Requires="wps">
            <w:drawing>
              <wp:anchor distT="0" distB="0" distL="114300" distR="114300" simplePos="0" relativeHeight="251631616" behindDoc="0" locked="0" layoutInCell="1" allowOverlap="1" wp14:anchorId="1E1FB1CA" wp14:editId="5337A14D">
                <wp:simplePos x="0" y="0"/>
                <wp:positionH relativeFrom="page">
                  <wp:posOffset>-138113</wp:posOffset>
                </wp:positionH>
                <wp:positionV relativeFrom="page">
                  <wp:posOffset>-376238</wp:posOffset>
                </wp:positionV>
                <wp:extent cx="8001000" cy="1881188"/>
                <wp:effectExtent l="38100" t="38100" r="76200" b="10033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881188"/>
                        </a:xfrm>
                        <a:prstGeom prst="rect">
                          <a:avLst/>
                        </a:prstGeom>
                        <a:solidFill>
                          <a:srgbClr val="FFC000"/>
                        </a:solidFill>
                        <a:ln w="92075">
                          <a:solidFill>
                            <a:schemeClr val="lt1">
                              <a:lumMod val="95000"/>
                              <a:lumOff val="0"/>
                            </a:schemeClr>
                          </a:solidFill>
                          <a:miter lim="800000"/>
                          <a:headEnd/>
                          <a:tailEnd/>
                        </a:ln>
                        <a:effectLst>
                          <a:outerShdw dist="28398" dir="3806097" algn="ctr" rotWithShape="0">
                            <a:srgbClr val="67195A">
                              <a:alpha val="49804"/>
                            </a:srgbClr>
                          </a:outerShdw>
                        </a:effectLst>
                      </wps:spPr>
                      <wps:txbx>
                        <w:txbxContent>
                          <w:p w14:paraId="38F69A1F" w14:textId="54700D58" w:rsidR="0000112E" w:rsidRPr="006B721E" w:rsidRDefault="0000112E" w:rsidP="00DD241F">
                            <w:pPr>
                              <w:pStyle w:val="Heading2"/>
                              <w:ind w:left="900" w:hanging="270"/>
                              <w:rPr>
                                <w:color w:val="74B5E4" w:themeColor="accent2" w:themeTint="99"/>
                              </w:rPr>
                            </w:pPr>
                          </w:p>
                          <w:p w14:paraId="58872BCC" w14:textId="33C758E5" w:rsidR="00356FEA" w:rsidRPr="00E633C0" w:rsidRDefault="00175D69" w:rsidP="00D54BC2">
                            <w:pPr>
                              <w:ind w:left="1530" w:hanging="990"/>
                              <w:jc w:val="both"/>
                              <w:rPr>
                                <w:color w:val="FFFF00"/>
                              </w:rPr>
                            </w:pPr>
                            <w:r w:rsidRPr="006B721E">
                              <w:rPr>
                                <w:noProof/>
                                <w:color w:val="74B5E4" w:themeColor="accent2" w:themeTint="99"/>
                              </w:rPr>
                              <w:drawing>
                                <wp:inline distT="0" distB="0" distL="0" distR="0" wp14:anchorId="01AA2043" wp14:editId="488AAE42">
                                  <wp:extent cx="1371600" cy="89332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spar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669" cy="90313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FB1CA" id="Rectangle 6" o:spid="_x0000_s1027" style="position:absolute;margin-left:-10.9pt;margin-top:-29.65pt;width:630pt;height:148.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" fillcolor="#ffc000" strokecolor="#f2f2f2 [3041]" strokeweight="7.25pt">
                <v:shadow on="t" color="#67195a" opacity="32639f" offset="1pt"/>
                <v:textbox inset=",7.2pt,,7.2pt">
                  <w:txbxContent>
                    <w:p w14:paraId="38F69A1F" w14:textId="54700D58" w:rsidR="0000112E" w:rsidRPr="006B721E" w:rsidRDefault="0000112E" w:rsidP="00DD241F">
                      <w:pPr>
                        <w:pStyle w:val="Heading2"/>
                        <w:ind w:left="900" w:hanging="270"/>
                        <w:rPr>
                          <w:color w:val="74B5E4" w:themeColor="accent2" w:themeTint="99"/>
                        </w:rPr>
                      </w:pPr>
                    </w:p>
                    <w:p w14:paraId="58872BCC" w14:textId="33C758E5" w:rsidR="00356FEA" w:rsidRPr="00E633C0" w:rsidRDefault="00175D69" w:rsidP="00D54BC2">
                      <w:pPr>
                        <w:ind w:left="1530" w:hanging="990"/>
                        <w:jc w:val="both"/>
                        <w:rPr>
                          <w:color w:val="FFFF00"/>
                        </w:rPr>
                      </w:pPr>
                      <w:r w:rsidRPr="006B721E">
                        <w:rPr>
                          <w:noProof/>
                          <w:color w:val="74B5E4" w:themeColor="accent2" w:themeTint="99"/>
                        </w:rPr>
                        <w:drawing>
                          <wp:inline distT="0" distB="0" distL="0" distR="0" wp14:anchorId="01AA2043" wp14:editId="488AAE42">
                            <wp:extent cx="1371600" cy="89332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spar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6669" cy="903138"/>
                                    </a:xfrm>
                                    <a:prstGeom prst="rect">
                                      <a:avLst/>
                                    </a:prstGeom>
                                  </pic:spPr>
                                </pic:pic>
                              </a:graphicData>
                            </a:graphic>
                          </wp:inline>
                        </w:drawing>
                      </w:r>
                    </w:p>
                  </w:txbxContent>
                </v:textbox>
                <w10:wrap anchorx="page" anchory="page"/>
              </v:rect>
            </w:pict>
          </mc:Fallback>
        </mc:AlternateContent>
      </w:r>
    </w:p>
    <w:p w14:paraId="0E572361" w14:textId="3D8B60BA" w:rsidR="001D4FB9" w:rsidRDefault="001D4FB9"/>
    <w:p w14:paraId="5D5112F3" w14:textId="6D848E15" w:rsidR="00EC65FB" w:rsidRDefault="00EC65FB"/>
    <w:p w14:paraId="2D8482A9" w14:textId="3004F0CD" w:rsidR="0082470D" w:rsidRDefault="00613F4A">
      <w:r>
        <w:rPr>
          <w:rFonts w:ascii="Arial" w:hAnsi="Arial"/>
          <w:noProof/>
        </w:rPr>
        <mc:AlternateContent>
          <mc:Choice Requires="wps">
            <w:drawing>
              <wp:anchor distT="0" distB="0" distL="114300" distR="114300" simplePos="0" relativeHeight="251644928" behindDoc="0" locked="0" layoutInCell="1" allowOverlap="1" wp14:anchorId="6175C55B" wp14:editId="6D8D7A91">
                <wp:simplePos x="0" y="0"/>
                <wp:positionH relativeFrom="page">
                  <wp:posOffset>-53340</wp:posOffset>
                </wp:positionH>
                <wp:positionV relativeFrom="page">
                  <wp:posOffset>-133349</wp:posOffset>
                </wp:positionV>
                <wp:extent cx="8001000" cy="125730"/>
                <wp:effectExtent l="0" t="0" r="0" b="7620"/>
                <wp:wrapTight wrapText="bothSides">
                  <wp:wrapPolygon edited="0">
                    <wp:start x="0" y="0"/>
                    <wp:lineTo x="0" y="19636"/>
                    <wp:lineTo x="21549" y="19636"/>
                    <wp:lineTo x="21549" y="0"/>
                    <wp:lineTo x="0" y="0"/>
                  </wp:wrapPolygon>
                </wp:wrapTight>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2573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42A32BD" w14:textId="77777777" w:rsidR="0000112E" w:rsidRDefault="0000112E"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5C55B" id="Rectangle 18" o:spid="_x0000_s1028" style="position:absolute;margin-left:-4.2pt;margin-top:-10.5pt;width:630pt;height:9.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" fillcolor="#1e4329 [1608]" stroked="f" strokecolor="#4a7ebb" strokeweight="1.5pt">
                <v:shadow opacity="22938f" offset="0"/>
                <v:textbox inset=",7.2pt,,7.2pt">
                  <w:txbxContent>
                    <w:p w14:paraId="342A32BD" w14:textId="77777777" w:rsidR="0000112E" w:rsidRDefault="0000112E" w:rsidP="003A390C"/>
                  </w:txbxContent>
                </v:textbox>
                <w10:wrap type="tight" anchorx="page" anchory="page"/>
              </v:rect>
            </w:pict>
          </mc:Fallback>
        </mc:AlternateContent>
      </w:r>
    </w:p>
    <w:p w14:paraId="4F95583F" w14:textId="593E92B7" w:rsidR="0082470D" w:rsidRDefault="0082470D">
      <w:bookmarkStart w:id="2" w:name="_Hlk28588682"/>
      <w:bookmarkEnd w:id="2"/>
    </w:p>
    <w:p w14:paraId="31A68575" w14:textId="3771C78C" w:rsidR="00F16EDE" w:rsidRDefault="008145F6" w:rsidP="00340741">
      <w:pPr>
        <w:ind w:firstLine="810"/>
        <w:rPr>
          <w:sz w:val="20"/>
          <w:szCs w:val="20"/>
        </w:rPr>
      </w:pPr>
      <w:r>
        <w:rPr>
          <w:rFonts w:ascii="Arial" w:hAnsi="Arial"/>
          <w:b/>
          <w:noProof/>
          <w:sz w:val="36"/>
        </w:rPr>
        <mc:AlternateContent>
          <mc:Choice Requires="wps">
            <w:drawing>
              <wp:anchor distT="0" distB="0" distL="114300" distR="114300" simplePos="0" relativeHeight="251651072" behindDoc="0" locked="0" layoutInCell="1" allowOverlap="1" wp14:anchorId="1FD33843" wp14:editId="7DD93FCF">
                <wp:simplePos x="0" y="0"/>
                <wp:positionH relativeFrom="column">
                  <wp:posOffset>568642</wp:posOffset>
                </wp:positionH>
                <wp:positionV relativeFrom="paragraph">
                  <wp:posOffset>89852</wp:posOffset>
                </wp:positionV>
                <wp:extent cx="6701155" cy="577215"/>
                <wp:effectExtent l="0" t="0" r="0" b="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37FD" w14:textId="35053437" w:rsidR="00356FEA" w:rsidRPr="006B721E" w:rsidRDefault="00356FEA">
                            <w:pPr>
                              <w:rPr>
                                <w:rFonts w:ascii="Arial Rounded MT Bold" w:hAnsi="Arial Rounded MT Bold"/>
                                <w:color w:val="487B77" w:themeColor="accent6" w:themeShade="BF"/>
                                <w:sz w:val="18"/>
                                <w:szCs w:val="18"/>
                              </w:rPr>
                            </w:pPr>
                            <w:r w:rsidRPr="006B721E">
                              <w:rPr>
                                <w:rFonts w:ascii="Arial Rounded MT Bold" w:hAnsi="Arial Rounded MT Bold"/>
                                <w:color w:val="487B77" w:themeColor="accent6" w:themeShade="BF"/>
                                <w:sz w:val="18"/>
                                <w:szCs w:val="18"/>
                              </w:rPr>
                              <w:t>Monday Morning is the bi-weekly School Nutrition Association of Pennsylvania newsletter that keeps our members up to date with member professional growth and advocacy 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3843" id="Text Box 40" o:spid="_x0000_s1029" type="#_x0000_t202" style="position:absolute;left:0;text-align:left;margin-left:44.75pt;margin-top:7.05pt;width:527.65pt;height:4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" filled="f" stroked="f">
                <v:textbox>
                  <w:txbxContent>
                    <w:p w14:paraId="052237FD" w14:textId="35053437" w:rsidR="00356FEA" w:rsidRPr="006B721E" w:rsidRDefault="00356FEA">
                      <w:pPr>
                        <w:rPr>
                          <w:rFonts w:ascii="Arial Rounded MT Bold" w:hAnsi="Arial Rounded MT Bold"/>
                          <w:color w:val="487B77" w:themeColor="accent6" w:themeShade="BF"/>
                          <w:sz w:val="18"/>
                          <w:szCs w:val="18"/>
                        </w:rPr>
                      </w:pPr>
                      <w:r w:rsidRPr="006B721E">
                        <w:rPr>
                          <w:rFonts w:ascii="Arial Rounded MT Bold" w:hAnsi="Arial Rounded MT Bold"/>
                          <w:color w:val="487B77" w:themeColor="accent6" w:themeShade="BF"/>
                          <w:sz w:val="18"/>
                          <w:szCs w:val="18"/>
                        </w:rPr>
                        <w:t>Monday Morning is the bi-weekly School Nutrition Association of Pennsylvania newsletter that keeps our members up to date with member professional growth and advocacy opportunities!</w:t>
                      </w:r>
                    </w:p>
                  </w:txbxContent>
                </v:textbox>
              </v:shape>
            </w:pict>
          </mc:Fallback>
        </mc:AlternateContent>
      </w:r>
    </w:p>
    <w:p w14:paraId="79C97A47" w14:textId="71CB93FA" w:rsidR="00BE525A" w:rsidRPr="00436C98" w:rsidRDefault="00BE525A" w:rsidP="00F33BFF">
      <w:pPr>
        <w:jc w:val="center"/>
        <w:rPr>
          <w:rFonts w:cstheme="minorHAnsi"/>
          <w:b/>
        </w:rPr>
      </w:pPr>
    </w:p>
    <w:p w14:paraId="458FFA0A" w14:textId="29F8C24D" w:rsidR="004E4016" w:rsidRDefault="00A16E83" w:rsidP="007B1455">
      <w:pPr>
        <w:jc w:val="center"/>
        <w:rPr>
          <w:rFonts w:ascii="Arial" w:hAnsi="Arial"/>
          <w:noProof/>
        </w:rPr>
      </w:pPr>
      <w:r w:rsidRPr="00C37C7E">
        <w:rPr>
          <w:rFonts w:ascii="Arial" w:hAnsi="Arial"/>
          <w:noProof/>
        </w:rPr>
        <mc:AlternateContent>
          <mc:Choice Requires="wps">
            <w:drawing>
              <wp:anchor distT="45720" distB="45720" distL="114300" distR="114300" simplePos="0" relativeHeight="251687936" behindDoc="0" locked="0" layoutInCell="1" allowOverlap="1" wp14:anchorId="1197C411" wp14:editId="472C4F64">
                <wp:simplePos x="0" y="0"/>
                <wp:positionH relativeFrom="column">
                  <wp:posOffset>4763</wp:posOffset>
                </wp:positionH>
                <wp:positionV relativeFrom="paragraph">
                  <wp:posOffset>544513</wp:posOffset>
                </wp:positionV>
                <wp:extent cx="3839209" cy="7511414"/>
                <wp:effectExtent l="19050" t="19050" r="47625"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09" cy="7511414"/>
                        </a:xfrm>
                        <a:custGeom>
                          <a:avLst/>
                          <a:gdLst>
                            <a:gd name="connsiteX0" fmla="*/ 0 w 3839209"/>
                            <a:gd name="connsiteY0" fmla="*/ 0 h 7511414"/>
                            <a:gd name="connsiteX1" fmla="*/ 678260 w 3839209"/>
                            <a:gd name="connsiteY1" fmla="*/ 0 h 7511414"/>
                            <a:gd name="connsiteX2" fmla="*/ 1356521 w 3839209"/>
                            <a:gd name="connsiteY2" fmla="*/ 0 h 7511414"/>
                            <a:gd name="connsiteX3" fmla="*/ 2073173 w 3839209"/>
                            <a:gd name="connsiteY3" fmla="*/ 0 h 7511414"/>
                            <a:gd name="connsiteX4" fmla="*/ 2751433 w 3839209"/>
                            <a:gd name="connsiteY4" fmla="*/ 0 h 7511414"/>
                            <a:gd name="connsiteX5" fmla="*/ 3839209 w 3839209"/>
                            <a:gd name="connsiteY5" fmla="*/ 0 h 7511414"/>
                            <a:gd name="connsiteX6" fmla="*/ 3839209 w 3839209"/>
                            <a:gd name="connsiteY6" fmla="*/ 682856 h 7511414"/>
                            <a:gd name="connsiteX7" fmla="*/ 3839209 w 3839209"/>
                            <a:gd name="connsiteY7" fmla="*/ 1215483 h 7511414"/>
                            <a:gd name="connsiteX8" fmla="*/ 3839209 w 3839209"/>
                            <a:gd name="connsiteY8" fmla="*/ 1823225 h 7511414"/>
                            <a:gd name="connsiteX9" fmla="*/ 3839209 w 3839209"/>
                            <a:gd name="connsiteY9" fmla="*/ 2430967 h 7511414"/>
                            <a:gd name="connsiteX10" fmla="*/ 3839209 w 3839209"/>
                            <a:gd name="connsiteY10" fmla="*/ 3038708 h 7511414"/>
                            <a:gd name="connsiteX11" fmla="*/ 3839209 w 3839209"/>
                            <a:gd name="connsiteY11" fmla="*/ 3571336 h 7511414"/>
                            <a:gd name="connsiteX12" fmla="*/ 3839209 w 3839209"/>
                            <a:gd name="connsiteY12" fmla="*/ 4254192 h 7511414"/>
                            <a:gd name="connsiteX13" fmla="*/ 3839209 w 3839209"/>
                            <a:gd name="connsiteY13" fmla="*/ 4937048 h 7511414"/>
                            <a:gd name="connsiteX14" fmla="*/ 3839209 w 3839209"/>
                            <a:gd name="connsiteY14" fmla="*/ 5469675 h 7511414"/>
                            <a:gd name="connsiteX15" fmla="*/ 3839209 w 3839209"/>
                            <a:gd name="connsiteY15" fmla="*/ 6002303 h 7511414"/>
                            <a:gd name="connsiteX16" fmla="*/ 3839209 w 3839209"/>
                            <a:gd name="connsiteY16" fmla="*/ 6534930 h 7511414"/>
                            <a:gd name="connsiteX17" fmla="*/ 3839209 w 3839209"/>
                            <a:gd name="connsiteY17" fmla="*/ 7511414 h 7511414"/>
                            <a:gd name="connsiteX18" fmla="*/ 3314517 w 3839209"/>
                            <a:gd name="connsiteY18" fmla="*/ 7511414 h 7511414"/>
                            <a:gd name="connsiteX19" fmla="*/ 2789825 w 3839209"/>
                            <a:gd name="connsiteY19" fmla="*/ 7511414 h 7511414"/>
                            <a:gd name="connsiteX20" fmla="*/ 2073173 w 3839209"/>
                            <a:gd name="connsiteY20" fmla="*/ 7511414 h 7511414"/>
                            <a:gd name="connsiteX21" fmla="*/ 1510089 w 3839209"/>
                            <a:gd name="connsiteY21" fmla="*/ 7511414 h 7511414"/>
                            <a:gd name="connsiteX22" fmla="*/ 985397 w 3839209"/>
                            <a:gd name="connsiteY22" fmla="*/ 7511414 h 7511414"/>
                            <a:gd name="connsiteX23" fmla="*/ 0 w 3839209"/>
                            <a:gd name="connsiteY23" fmla="*/ 7511414 h 7511414"/>
                            <a:gd name="connsiteX24" fmla="*/ 0 w 3839209"/>
                            <a:gd name="connsiteY24" fmla="*/ 6978786 h 7511414"/>
                            <a:gd name="connsiteX25" fmla="*/ 0 w 3839209"/>
                            <a:gd name="connsiteY25" fmla="*/ 6220817 h 7511414"/>
                            <a:gd name="connsiteX26" fmla="*/ 0 w 3839209"/>
                            <a:gd name="connsiteY26" fmla="*/ 5537961 h 7511414"/>
                            <a:gd name="connsiteX27" fmla="*/ 0 w 3839209"/>
                            <a:gd name="connsiteY27" fmla="*/ 4855105 h 7511414"/>
                            <a:gd name="connsiteX28" fmla="*/ 0 w 3839209"/>
                            <a:gd name="connsiteY28" fmla="*/ 4022021 h 7511414"/>
                            <a:gd name="connsiteX29" fmla="*/ 0 w 3839209"/>
                            <a:gd name="connsiteY29" fmla="*/ 3489393 h 7511414"/>
                            <a:gd name="connsiteX30" fmla="*/ 0 w 3839209"/>
                            <a:gd name="connsiteY30" fmla="*/ 2881652 h 7511414"/>
                            <a:gd name="connsiteX31" fmla="*/ 0 w 3839209"/>
                            <a:gd name="connsiteY31" fmla="*/ 2048567 h 7511414"/>
                            <a:gd name="connsiteX32" fmla="*/ 0 w 3839209"/>
                            <a:gd name="connsiteY32" fmla="*/ 1365712 h 7511414"/>
                            <a:gd name="connsiteX33" fmla="*/ 0 w 3839209"/>
                            <a:gd name="connsiteY33" fmla="*/ 682856 h 7511414"/>
                            <a:gd name="connsiteX34" fmla="*/ 0 w 3839209"/>
                            <a:gd name="connsiteY34" fmla="*/ 0 h 7511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839209" h="7511414" fill="none" extrusionOk="0">
                              <a:moveTo>
                                <a:pt x="0" y="0"/>
                              </a:moveTo>
                              <a:cubicBezTo>
                                <a:pt x="276557" y="12635"/>
                                <a:pt x="505790" y="-7254"/>
                                <a:pt x="678260" y="0"/>
                              </a:cubicBezTo>
                              <a:cubicBezTo>
                                <a:pt x="850730" y="7254"/>
                                <a:pt x="1196825" y="-9388"/>
                                <a:pt x="1356521" y="0"/>
                              </a:cubicBezTo>
                              <a:cubicBezTo>
                                <a:pt x="1516217" y="9388"/>
                                <a:pt x="1805705" y="28142"/>
                                <a:pt x="2073173" y="0"/>
                              </a:cubicBezTo>
                              <a:cubicBezTo>
                                <a:pt x="2340641" y="-28142"/>
                                <a:pt x="2500666" y="31831"/>
                                <a:pt x="2751433" y="0"/>
                              </a:cubicBezTo>
                              <a:cubicBezTo>
                                <a:pt x="3002200" y="-31831"/>
                                <a:pt x="3356450" y="18602"/>
                                <a:pt x="3839209" y="0"/>
                              </a:cubicBezTo>
                              <a:cubicBezTo>
                                <a:pt x="3818722" y="198111"/>
                                <a:pt x="3840473" y="446766"/>
                                <a:pt x="3839209" y="682856"/>
                              </a:cubicBezTo>
                              <a:cubicBezTo>
                                <a:pt x="3837945" y="918946"/>
                                <a:pt x="3844949" y="1061566"/>
                                <a:pt x="3839209" y="1215483"/>
                              </a:cubicBezTo>
                              <a:cubicBezTo>
                                <a:pt x="3833469" y="1369400"/>
                                <a:pt x="3840508" y="1631132"/>
                                <a:pt x="3839209" y="1823225"/>
                              </a:cubicBezTo>
                              <a:cubicBezTo>
                                <a:pt x="3837910" y="2015318"/>
                                <a:pt x="3855711" y="2143817"/>
                                <a:pt x="3839209" y="2430967"/>
                              </a:cubicBezTo>
                              <a:cubicBezTo>
                                <a:pt x="3822707" y="2718117"/>
                                <a:pt x="3820414" y="2872308"/>
                                <a:pt x="3839209" y="3038708"/>
                              </a:cubicBezTo>
                              <a:cubicBezTo>
                                <a:pt x="3858004" y="3205108"/>
                                <a:pt x="3814378" y="3439025"/>
                                <a:pt x="3839209" y="3571336"/>
                              </a:cubicBezTo>
                              <a:cubicBezTo>
                                <a:pt x="3864040" y="3703647"/>
                                <a:pt x="3862674" y="4114629"/>
                                <a:pt x="3839209" y="4254192"/>
                              </a:cubicBezTo>
                              <a:cubicBezTo>
                                <a:pt x="3815744" y="4393755"/>
                                <a:pt x="3848395" y="4763793"/>
                                <a:pt x="3839209" y="4937048"/>
                              </a:cubicBezTo>
                              <a:cubicBezTo>
                                <a:pt x="3830023" y="5110303"/>
                                <a:pt x="3830941" y="5307278"/>
                                <a:pt x="3839209" y="5469675"/>
                              </a:cubicBezTo>
                              <a:cubicBezTo>
                                <a:pt x="3847477" y="5632072"/>
                                <a:pt x="3813834" y="5785958"/>
                                <a:pt x="3839209" y="6002303"/>
                              </a:cubicBezTo>
                              <a:cubicBezTo>
                                <a:pt x="3864584" y="6218648"/>
                                <a:pt x="3814615" y="6298153"/>
                                <a:pt x="3839209" y="6534930"/>
                              </a:cubicBezTo>
                              <a:cubicBezTo>
                                <a:pt x="3863803" y="6771707"/>
                                <a:pt x="3854345" y="7027585"/>
                                <a:pt x="3839209" y="7511414"/>
                              </a:cubicBezTo>
                              <a:cubicBezTo>
                                <a:pt x="3664225" y="7499427"/>
                                <a:pt x="3436613" y="7514909"/>
                                <a:pt x="3314517" y="7511414"/>
                              </a:cubicBezTo>
                              <a:cubicBezTo>
                                <a:pt x="3192421" y="7507919"/>
                                <a:pt x="2961659" y="7522768"/>
                                <a:pt x="2789825" y="7511414"/>
                              </a:cubicBezTo>
                              <a:cubicBezTo>
                                <a:pt x="2617991" y="7500060"/>
                                <a:pt x="2346869" y="7544017"/>
                                <a:pt x="2073173" y="7511414"/>
                              </a:cubicBezTo>
                              <a:cubicBezTo>
                                <a:pt x="1799477" y="7478811"/>
                                <a:pt x="1623614" y="7518207"/>
                                <a:pt x="1510089" y="7511414"/>
                              </a:cubicBezTo>
                              <a:cubicBezTo>
                                <a:pt x="1396564" y="7504621"/>
                                <a:pt x="1212764" y="7522155"/>
                                <a:pt x="985397" y="7511414"/>
                              </a:cubicBezTo>
                              <a:cubicBezTo>
                                <a:pt x="758030" y="7500673"/>
                                <a:pt x="351675" y="7521676"/>
                                <a:pt x="0" y="7511414"/>
                              </a:cubicBezTo>
                              <a:cubicBezTo>
                                <a:pt x="-14026" y="7257650"/>
                                <a:pt x="-15109" y="7091154"/>
                                <a:pt x="0" y="6978786"/>
                              </a:cubicBezTo>
                              <a:cubicBezTo>
                                <a:pt x="15109" y="6866418"/>
                                <a:pt x="938" y="6461106"/>
                                <a:pt x="0" y="6220817"/>
                              </a:cubicBezTo>
                              <a:cubicBezTo>
                                <a:pt x="-938" y="5980528"/>
                                <a:pt x="17131" y="5787853"/>
                                <a:pt x="0" y="5537961"/>
                              </a:cubicBezTo>
                              <a:cubicBezTo>
                                <a:pt x="-17131" y="5288069"/>
                                <a:pt x="-4672" y="5178484"/>
                                <a:pt x="0" y="4855105"/>
                              </a:cubicBezTo>
                              <a:cubicBezTo>
                                <a:pt x="4672" y="4531726"/>
                                <a:pt x="-3749" y="4306985"/>
                                <a:pt x="0" y="4022021"/>
                              </a:cubicBezTo>
                              <a:cubicBezTo>
                                <a:pt x="3749" y="3737057"/>
                                <a:pt x="-23767" y="3609870"/>
                                <a:pt x="0" y="3489393"/>
                              </a:cubicBezTo>
                              <a:cubicBezTo>
                                <a:pt x="23767" y="3368916"/>
                                <a:pt x="2657" y="3096198"/>
                                <a:pt x="0" y="2881652"/>
                              </a:cubicBezTo>
                              <a:cubicBezTo>
                                <a:pt x="-2657" y="2667106"/>
                                <a:pt x="-26938" y="2355258"/>
                                <a:pt x="0" y="2048567"/>
                              </a:cubicBezTo>
                              <a:cubicBezTo>
                                <a:pt x="26938" y="1741877"/>
                                <a:pt x="26065" y="1691895"/>
                                <a:pt x="0" y="1365712"/>
                              </a:cubicBezTo>
                              <a:cubicBezTo>
                                <a:pt x="-26065" y="1039530"/>
                                <a:pt x="-19635" y="1006532"/>
                                <a:pt x="0" y="682856"/>
                              </a:cubicBezTo>
                              <a:cubicBezTo>
                                <a:pt x="19635" y="359180"/>
                                <a:pt x="-33500" y="307239"/>
                                <a:pt x="0" y="0"/>
                              </a:cubicBezTo>
                              <a:close/>
                            </a:path>
                            <a:path w="3839209" h="7511414" stroke="0" extrusionOk="0">
                              <a:moveTo>
                                <a:pt x="0" y="0"/>
                              </a:moveTo>
                              <a:cubicBezTo>
                                <a:pt x="124841" y="7817"/>
                                <a:pt x="300510" y="17704"/>
                                <a:pt x="524692" y="0"/>
                              </a:cubicBezTo>
                              <a:cubicBezTo>
                                <a:pt x="748874" y="-17704"/>
                                <a:pt x="966835" y="9064"/>
                                <a:pt x="1164560" y="0"/>
                              </a:cubicBezTo>
                              <a:cubicBezTo>
                                <a:pt x="1362285" y="-9064"/>
                                <a:pt x="1728014" y="-18219"/>
                                <a:pt x="1881212" y="0"/>
                              </a:cubicBezTo>
                              <a:cubicBezTo>
                                <a:pt x="2034410" y="18219"/>
                                <a:pt x="2306188" y="13879"/>
                                <a:pt x="2482688" y="0"/>
                              </a:cubicBezTo>
                              <a:cubicBezTo>
                                <a:pt x="2659188" y="-13879"/>
                                <a:pt x="2840960" y="14391"/>
                                <a:pt x="3084165" y="0"/>
                              </a:cubicBezTo>
                              <a:cubicBezTo>
                                <a:pt x="3327370" y="-14391"/>
                                <a:pt x="3574453" y="19802"/>
                                <a:pt x="3839209" y="0"/>
                              </a:cubicBezTo>
                              <a:cubicBezTo>
                                <a:pt x="3859795" y="223479"/>
                                <a:pt x="3820780" y="251095"/>
                                <a:pt x="3839209" y="457513"/>
                              </a:cubicBezTo>
                              <a:cubicBezTo>
                                <a:pt x="3857638" y="663931"/>
                                <a:pt x="3859749" y="776417"/>
                                <a:pt x="3839209" y="990141"/>
                              </a:cubicBezTo>
                              <a:cubicBezTo>
                                <a:pt x="3818669" y="1203865"/>
                                <a:pt x="3853196" y="1265060"/>
                                <a:pt x="3839209" y="1522768"/>
                              </a:cubicBezTo>
                              <a:cubicBezTo>
                                <a:pt x="3825222" y="1780476"/>
                                <a:pt x="3842547" y="1859815"/>
                                <a:pt x="3839209" y="2055396"/>
                              </a:cubicBezTo>
                              <a:cubicBezTo>
                                <a:pt x="3835871" y="2250977"/>
                                <a:pt x="3834565" y="2322541"/>
                                <a:pt x="3839209" y="2588024"/>
                              </a:cubicBezTo>
                              <a:cubicBezTo>
                                <a:pt x="3843853" y="2853507"/>
                                <a:pt x="3848639" y="3034175"/>
                                <a:pt x="3839209" y="3270879"/>
                              </a:cubicBezTo>
                              <a:cubicBezTo>
                                <a:pt x="3829779" y="3507584"/>
                                <a:pt x="3876614" y="3824791"/>
                                <a:pt x="3839209" y="4028849"/>
                              </a:cubicBezTo>
                              <a:cubicBezTo>
                                <a:pt x="3801805" y="4232907"/>
                                <a:pt x="3844683" y="4327391"/>
                                <a:pt x="3839209" y="4561477"/>
                              </a:cubicBezTo>
                              <a:cubicBezTo>
                                <a:pt x="3833735" y="4795563"/>
                                <a:pt x="3852422" y="4791365"/>
                                <a:pt x="3839209" y="5018990"/>
                              </a:cubicBezTo>
                              <a:cubicBezTo>
                                <a:pt x="3825996" y="5246615"/>
                                <a:pt x="3827607" y="5415769"/>
                                <a:pt x="3839209" y="5551618"/>
                              </a:cubicBezTo>
                              <a:cubicBezTo>
                                <a:pt x="3850811" y="5687467"/>
                                <a:pt x="3829527" y="5884367"/>
                                <a:pt x="3839209" y="6009131"/>
                              </a:cubicBezTo>
                              <a:cubicBezTo>
                                <a:pt x="3848891" y="6133895"/>
                                <a:pt x="3823307" y="6432412"/>
                                <a:pt x="3839209" y="6767101"/>
                              </a:cubicBezTo>
                              <a:cubicBezTo>
                                <a:pt x="3855112" y="7101790"/>
                                <a:pt x="3826610" y="7153006"/>
                                <a:pt x="3839209" y="7511414"/>
                              </a:cubicBezTo>
                              <a:cubicBezTo>
                                <a:pt x="3617752" y="7510786"/>
                                <a:pt x="3465554" y="7515664"/>
                                <a:pt x="3237733" y="7511414"/>
                              </a:cubicBezTo>
                              <a:cubicBezTo>
                                <a:pt x="3009912" y="7507164"/>
                                <a:pt x="2779363" y="7510079"/>
                                <a:pt x="2559473" y="7511414"/>
                              </a:cubicBezTo>
                              <a:cubicBezTo>
                                <a:pt x="2339583" y="7512749"/>
                                <a:pt x="2157376" y="7485085"/>
                                <a:pt x="1881212" y="7511414"/>
                              </a:cubicBezTo>
                              <a:cubicBezTo>
                                <a:pt x="1605048" y="7537743"/>
                                <a:pt x="1543567" y="7535654"/>
                                <a:pt x="1356521" y="7511414"/>
                              </a:cubicBezTo>
                              <a:cubicBezTo>
                                <a:pt x="1169475" y="7487174"/>
                                <a:pt x="969739" y="7536426"/>
                                <a:pt x="639868" y="7511414"/>
                              </a:cubicBezTo>
                              <a:cubicBezTo>
                                <a:pt x="309997" y="7486402"/>
                                <a:pt x="275128" y="7486503"/>
                                <a:pt x="0" y="7511414"/>
                              </a:cubicBezTo>
                              <a:cubicBezTo>
                                <a:pt x="19140" y="7347236"/>
                                <a:pt x="1653" y="7273042"/>
                                <a:pt x="0" y="7053901"/>
                              </a:cubicBezTo>
                              <a:cubicBezTo>
                                <a:pt x="-1653" y="6834760"/>
                                <a:pt x="77" y="6729109"/>
                                <a:pt x="0" y="6521273"/>
                              </a:cubicBezTo>
                              <a:cubicBezTo>
                                <a:pt x="-77" y="6313437"/>
                                <a:pt x="-26306" y="6101467"/>
                                <a:pt x="0" y="5913531"/>
                              </a:cubicBezTo>
                              <a:cubicBezTo>
                                <a:pt x="26306" y="5725595"/>
                                <a:pt x="2226" y="5472028"/>
                                <a:pt x="0" y="5305790"/>
                              </a:cubicBezTo>
                              <a:cubicBezTo>
                                <a:pt x="-2226" y="5139552"/>
                                <a:pt x="20014" y="4987369"/>
                                <a:pt x="0" y="4848276"/>
                              </a:cubicBezTo>
                              <a:cubicBezTo>
                                <a:pt x="-20014" y="4709183"/>
                                <a:pt x="-12105" y="4302907"/>
                                <a:pt x="0" y="4015192"/>
                              </a:cubicBezTo>
                              <a:cubicBezTo>
                                <a:pt x="12105" y="3727477"/>
                                <a:pt x="34021" y="3548438"/>
                                <a:pt x="0" y="3257222"/>
                              </a:cubicBezTo>
                              <a:cubicBezTo>
                                <a:pt x="-34021" y="2966006"/>
                                <a:pt x="24357" y="2667862"/>
                                <a:pt x="0" y="2424138"/>
                              </a:cubicBezTo>
                              <a:cubicBezTo>
                                <a:pt x="-24357" y="2180414"/>
                                <a:pt x="38566" y="1794142"/>
                                <a:pt x="0" y="1591054"/>
                              </a:cubicBezTo>
                              <a:cubicBezTo>
                                <a:pt x="-38566" y="1387966"/>
                                <a:pt x="6132" y="1256197"/>
                                <a:pt x="0" y="983312"/>
                              </a:cubicBezTo>
                              <a:cubicBezTo>
                                <a:pt x="-6132" y="710427"/>
                                <a:pt x="6696" y="321652"/>
                                <a:pt x="0" y="0"/>
                              </a:cubicBezTo>
                              <a:close/>
                            </a:path>
                          </a:pathLst>
                        </a:custGeom>
                        <a:solidFill>
                          <a:schemeClr val="accent4">
                            <a:lumMod val="40000"/>
                            <a:lumOff val="60000"/>
                          </a:schemeClr>
                        </a:solidFill>
                        <a:ln w="9525">
                          <a:solidFill>
                            <a:srgbClr val="000000"/>
                          </a:solidFill>
                          <a:miter lim="800000"/>
                          <a:headEnd/>
                          <a:tailEnd/>
                          <a:extLst>
                            <a:ext uri="{C807C97D-BFC1-408E-A445-0C87EB9F89A2}">
                              <ask:lineSketchStyleProps xmlns:ask="http://schemas.microsoft.com/office/drawing/2018/sketchyshapes" sd="2606772867">
                                <a:prstGeom prst="rect">
                                  <a:avLst/>
                                </a:prstGeom>
                                <ask:type>
                                  <ask:lineSketchFreehand/>
                                </ask:type>
                              </ask:lineSketchStyleProps>
                            </a:ext>
                          </a:extLst>
                        </a:ln>
                      </wps:spPr>
                      <wps:txbx>
                        <w:txbxContent>
                          <w:p w14:paraId="4F0877A2" w14:textId="525A43F6" w:rsidR="008A0ADB" w:rsidRPr="008A0ADB" w:rsidRDefault="00C37C7E" w:rsidP="008A0ADB">
                            <w:pPr>
                              <w:jc w:val="center"/>
                              <w:rPr>
                                <w:rFonts w:ascii="Comic Sans MS" w:hAnsi="Comic Sans MS"/>
                                <w:b/>
                                <w:bCs/>
                                <w:sz w:val="40"/>
                                <w:szCs w:val="40"/>
                              </w:rPr>
                            </w:pPr>
                            <w:r w:rsidRPr="008A0ADB">
                              <w:rPr>
                                <w:rFonts w:ascii="Comic Sans MS" w:hAnsi="Comic Sans MS"/>
                                <w:b/>
                                <w:bCs/>
                                <w:sz w:val="40"/>
                                <w:szCs w:val="40"/>
                              </w:rPr>
                              <w:t xml:space="preserve">Happy Retirement </w:t>
                            </w:r>
                          </w:p>
                          <w:p w14:paraId="78079712" w14:textId="6ED0D14B" w:rsidR="00D259CB" w:rsidRPr="008A0ADB" w:rsidRDefault="00C37C7E" w:rsidP="008A0ADB">
                            <w:pPr>
                              <w:spacing w:after="120"/>
                              <w:jc w:val="center"/>
                              <w:rPr>
                                <w:rFonts w:ascii="Comic Sans MS" w:hAnsi="Comic Sans MS"/>
                                <w:b/>
                                <w:bCs/>
                                <w:sz w:val="40"/>
                                <w:szCs w:val="40"/>
                              </w:rPr>
                            </w:pPr>
                            <w:r w:rsidRPr="008A0ADB">
                              <w:rPr>
                                <w:rFonts w:ascii="Comic Sans MS" w:hAnsi="Comic Sans MS"/>
                                <w:b/>
                                <w:bCs/>
                                <w:sz w:val="40"/>
                                <w:szCs w:val="40"/>
                              </w:rPr>
                              <w:t>Scot Klick</w:t>
                            </w:r>
                          </w:p>
                          <w:p w14:paraId="3D8E7FDA" w14:textId="055532C1" w:rsidR="008A0ADB" w:rsidRDefault="00304DF5" w:rsidP="008A0ADB">
                            <w:pPr>
                              <w:ind w:firstLine="720"/>
                              <w:rPr>
                                <w:rFonts w:ascii="Comic Sans MS" w:hAnsi="Comic Sans MS"/>
                                <w:sz w:val="22"/>
                                <w:szCs w:val="22"/>
                              </w:rPr>
                            </w:pPr>
                            <w:r w:rsidRPr="008A0ADB">
                              <w:rPr>
                                <w:rFonts w:ascii="Comic Sans MS" w:hAnsi="Comic Sans MS"/>
                                <w:sz w:val="22"/>
                                <w:szCs w:val="22"/>
                              </w:rPr>
                              <w:t xml:space="preserve">Scot </w:t>
                            </w:r>
                            <w:r w:rsidR="008A0ADB">
                              <w:rPr>
                                <w:rFonts w:ascii="Comic Sans MS" w:hAnsi="Comic Sans MS"/>
                                <w:sz w:val="22"/>
                                <w:szCs w:val="22"/>
                              </w:rPr>
                              <w:t xml:space="preserve">Klick from Key Impact Sales, Inc. </w:t>
                            </w:r>
                            <w:r w:rsidRPr="008A0ADB">
                              <w:rPr>
                                <w:rFonts w:ascii="Comic Sans MS" w:hAnsi="Comic Sans MS"/>
                                <w:sz w:val="22"/>
                                <w:szCs w:val="22"/>
                              </w:rPr>
                              <w:t xml:space="preserve">has worked in the K-12 industry for 26 pleasurable years. </w:t>
                            </w:r>
                            <w:r w:rsidR="008A0ADB">
                              <w:rPr>
                                <w:rFonts w:ascii="Comic Sans MS" w:hAnsi="Comic Sans MS"/>
                                <w:sz w:val="22"/>
                                <w:szCs w:val="22"/>
                              </w:rPr>
                              <w:t>He</w:t>
                            </w:r>
                            <w:r w:rsidRPr="008A0ADB">
                              <w:rPr>
                                <w:rFonts w:ascii="Comic Sans MS" w:hAnsi="Comic Sans MS"/>
                                <w:sz w:val="22"/>
                                <w:szCs w:val="22"/>
                              </w:rPr>
                              <w:t xml:space="preserve"> </w:t>
                            </w:r>
                            <w:r w:rsidR="008A0ADB">
                              <w:rPr>
                                <w:rFonts w:ascii="Comic Sans MS" w:hAnsi="Comic Sans MS"/>
                                <w:sz w:val="22"/>
                                <w:szCs w:val="22"/>
                              </w:rPr>
                              <w:t xml:space="preserve">has </w:t>
                            </w:r>
                            <w:r w:rsidRPr="008A0ADB">
                              <w:rPr>
                                <w:rFonts w:ascii="Comic Sans MS" w:hAnsi="Comic Sans MS"/>
                                <w:sz w:val="22"/>
                                <w:szCs w:val="22"/>
                              </w:rPr>
                              <w:t xml:space="preserve">made many lifetime friends in his 26 years in the </w:t>
                            </w:r>
                            <w:r w:rsidR="008A0ADB">
                              <w:rPr>
                                <w:rFonts w:ascii="Comic Sans MS" w:hAnsi="Comic Sans MS"/>
                                <w:sz w:val="22"/>
                                <w:szCs w:val="22"/>
                              </w:rPr>
                              <w:t>industry</w:t>
                            </w:r>
                            <w:r w:rsidRPr="008A0ADB">
                              <w:rPr>
                                <w:rFonts w:ascii="Comic Sans MS" w:hAnsi="Comic Sans MS"/>
                                <w:sz w:val="22"/>
                                <w:szCs w:val="22"/>
                              </w:rPr>
                              <w:t xml:space="preserve">. Scot feels school food service directors are special people who feed delicious school meals with love and compassion to our most vulnerable population.  </w:t>
                            </w:r>
                            <w:r w:rsidR="00C37C7E" w:rsidRPr="008A0ADB">
                              <w:rPr>
                                <w:rFonts w:ascii="Comic Sans MS" w:hAnsi="Comic Sans MS"/>
                                <w:sz w:val="22"/>
                                <w:szCs w:val="22"/>
                              </w:rPr>
                              <w:t>Scot served on the School Nutrition Association of Pennsylvania as a B&amp;I Partner Representative from 2013-2016</w:t>
                            </w:r>
                            <w:r w:rsidRPr="008A0ADB">
                              <w:rPr>
                                <w:rFonts w:ascii="Comic Sans MS" w:hAnsi="Comic Sans MS"/>
                                <w:sz w:val="22"/>
                                <w:szCs w:val="22"/>
                              </w:rPr>
                              <w:t xml:space="preserve">.  </w:t>
                            </w:r>
                          </w:p>
                          <w:p w14:paraId="5774B7DD" w14:textId="4C76404E" w:rsidR="00C37C7E" w:rsidRDefault="00304DF5" w:rsidP="008A0ADB">
                            <w:pPr>
                              <w:spacing w:after="120"/>
                              <w:ind w:firstLine="720"/>
                              <w:rPr>
                                <w:rFonts w:ascii="Comic Sans MS" w:hAnsi="Comic Sans MS"/>
                                <w:sz w:val="22"/>
                                <w:szCs w:val="22"/>
                              </w:rPr>
                            </w:pPr>
                            <w:r w:rsidRPr="008A0ADB">
                              <w:rPr>
                                <w:rFonts w:ascii="Comic Sans MS" w:hAnsi="Comic Sans MS"/>
                                <w:sz w:val="22"/>
                                <w:szCs w:val="22"/>
                              </w:rPr>
                              <w:t>Scot has some big plans</w:t>
                            </w:r>
                            <w:r w:rsidR="00D259CB" w:rsidRPr="008A0ADB">
                              <w:rPr>
                                <w:rFonts w:ascii="Comic Sans MS" w:hAnsi="Comic Sans MS"/>
                                <w:sz w:val="22"/>
                                <w:szCs w:val="22"/>
                              </w:rPr>
                              <w:t xml:space="preserve"> for his retirement that begin with celebrating 40 years of marriage </w:t>
                            </w:r>
                            <w:r w:rsidR="008A0ADB">
                              <w:rPr>
                                <w:rFonts w:ascii="Comic Sans MS" w:hAnsi="Comic Sans MS"/>
                                <w:sz w:val="22"/>
                                <w:szCs w:val="22"/>
                              </w:rPr>
                              <w:t>with</w:t>
                            </w:r>
                            <w:r w:rsidR="00D259CB" w:rsidRPr="008A0ADB">
                              <w:rPr>
                                <w:rFonts w:ascii="Comic Sans MS" w:hAnsi="Comic Sans MS"/>
                                <w:sz w:val="22"/>
                                <w:szCs w:val="22"/>
                              </w:rPr>
                              <w:t xml:space="preserve"> his lovely wife Dianne.  He hopes this celebration will take place at a fall PSU football game! Scot and his wife Dianne are so proud of their daughter Emily</w:t>
                            </w:r>
                            <w:r w:rsidR="008A0ADB">
                              <w:rPr>
                                <w:rFonts w:ascii="Comic Sans MS" w:hAnsi="Comic Sans MS"/>
                                <w:sz w:val="22"/>
                                <w:szCs w:val="22"/>
                              </w:rPr>
                              <w:t xml:space="preserve"> and love spending time with her and her family.  </w:t>
                            </w:r>
                            <w:r w:rsidR="00D259CB" w:rsidRPr="008A0ADB">
                              <w:rPr>
                                <w:rFonts w:ascii="Comic Sans MS" w:hAnsi="Comic Sans MS"/>
                                <w:sz w:val="22"/>
                                <w:szCs w:val="22"/>
                              </w:rPr>
                              <w:t xml:space="preserve">They have a beautiful granddaughter Stella and </w:t>
                            </w:r>
                            <w:r w:rsidR="008A0ADB">
                              <w:rPr>
                                <w:rFonts w:ascii="Comic Sans MS" w:hAnsi="Comic Sans MS"/>
                                <w:sz w:val="22"/>
                                <w:szCs w:val="22"/>
                              </w:rPr>
                              <w:t xml:space="preserve">an </w:t>
                            </w:r>
                            <w:r w:rsidR="00D259CB" w:rsidRPr="008A0ADB">
                              <w:rPr>
                                <w:rFonts w:ascii="Comic Sans MS" w:hAnsi="Comic Sans MS"/>
                                <w:sz w:val="22"/>
                                <w:szCs w:val="22"/>
                              </w:rPr>
                              <w:t xml:space="preserve">awesome son-in-law Chris. </w:t>
                            </w:r>
                            <w:r w:rsidR="008A0ADB">
                              <w:rPr>
                                <w:rFonts w:ascii="Comic Sans MS" w:hAnsi="Comic Sans MS"/>
                                <w:sz w:val="22"/>
                                <w:szCs w:val="22"/>
                              </w:rPr>
                              <w:t xml:space="preserve"> </w:t>
                            </w:r>
                            <w:r w:rsidR="00D259CB" w:rsidRPr="008A0ADB">
                              <w:rPr>
                                <w:rFonts w:ascii="Comic Sans MS" w:hAnsi="Comic Sans MS"/>
                                <w:sz w:val="22"/>
                                <w:szCs w:val="22"/>
                              </w:rPr>
                              <w:t xml:space="preserve">Scot is looking forward to spending his </w:t>
                            </w:r>
                            <w:r w:rsidR="008A0ADB">
                              <w:rPr>
                                <w:rFonts w:ascii="Comic Sans MS" w:hAnsi="Comic Sans MS"/>
                                <w:sz w:val="22"/>
                                <w:szCs w:val="22"/>
                              </w:rPr>
                              <w:t xml:space="preserve">newfound </w:t>
                            </w:r>
                            <w:r w:rsidR="00D259CB" w:rsidRPr="008A0ADB">
                              <w:rPr>
                                <w:rFonts w:ascii="Comic Sans MS" w:hAnsi="Comic Sans MS"/>
                                <w:sz w:val="22"/>
                                <w:szCs w:val="22"/>
                              </w:rPr>
                              <w:t xml:space="preserve">free time gardening, traveling, biking, walking and maybe even working in a school cafeteria! </w:t>
                            </w:r>
                          </w:p>
                          <w:p w14:paraId="742AACD6" w14:textId="280EA7DD" w:rsidR="00D259CB" w:rsidRDefault="00D259CB" w:rsidP="008A0ADB">
                            <w:pPr>
                              <w:jc w:val="center"/>
                              <w:rPr>
                                <w:rFonts w:ascii="Comic Sans MS" w:hAnsi="Comic Sans MS"/>
                                <w:b/>
                                <w:bCs/>
                                <w:sz w:val="22"/>
                                <w:szCs w:val="22"/>
                              </w:rPr>
                            </w:pPr>
                            <w:r w:rsidRPr="008A0ADB">
                              <w:rPr>
                                <w:rFonts w:ascii="Comic Sans MS" w:hAnsi="Comic Sans MS"/>
                                <w:b/>
                                <w:bCs/>
                                <w:sz w:val="22"/>
                                <w:szCs w:val="22"/>
                              </w:rPr>
                              <w:t>Best wishes to you as you retire and thank you for your years of service!</w:t>
                            </w:r>
                          </w:p>
                          <w:p w14:paraId="2E82E93A" w14:textId="73BCC86B" w:rsidR="00C37C7E" w:rsidRDefault="00C37C7E" w:rsidP="008145F6">
                            <w:pPr>
                              <w:jc w:val="center"/>
                            </w:pPr>
                            <w:r w:rsidRPr="008A0ADB">
                              <w:rPr>
                                <w:noProof/>
                              </w:rPr>
                              <w:drawing>
                                <wp:inline distT="0" distB="0" distL="0" distR="0" wp14:anchorId="4BDD3F82" wp14:editId="73BCAA84">
                                  <wp:extent cx="1411053" cy="1881188"/>
                                  <wp:effectExtent l="304800" t="304800" r="322580" b="328930"/>
                                  <wp:docPr id="4" name="Picture 4"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icker.jpg"/>
                                          <pic:cNvPicPr/>
                                        </pic:nvPicPr>
                                        <pic:blipFill>
                                          <a:blip r:embed="rId13">
                                            <a:extLst>
                                              <a:ext uri="{28A0092B-C50C-407E-A947-70E740481C1C}">
                                                <a14:useLocalDpi xmlns:a14="http://schemas.microsoft.com/office/drawing/2010/main" val="0"/>
                                              </a:ext>
                                            </a:extLst>
                                          </a:blip>
                                          <a:stretch>
                                            <a:fillRect/>
                                          </a:stretch>
                                        </pic:blipFill>
                                        <pic:spPr>
                                          <a:xfrm>
                                            <a:off x="0" y="0"/>
                                            <a:ext cx="1422702" cy="18967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98C6346" w14:textId="77777777" w:rsidR="00C37C7E" w:rsidRDefault="00C37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7C411" id="Text Box 2" o:spid="_x0000_s1030" type="#_x0000_t202" style="position:absolute;left:0;text-align:left;margin-left:.4pt;margin-top:42.9pt;width:302.3pt;height:591.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" fillcolor="#b2e4d5 [1303]">
                <v:textbox>
                  <w:txbxContent>
                    <w:p w14:paraId="4F0877A2" w14:textId="525A43F6" w:rsidR="008A0ADB" w:rsidRPr="008A0ADB" w:rsidRDefault="00C37C7E" w:rsidP="008A0ADB">
                      <w:pPr>
                        <w:jc w:val="center"/>
                        <w:rPr>
                          <w:rFonts w:ascii="Comic Sans MS" w:hAnsi="Comic Sans MS"/>
                          <w:b/>
                          <w:bCs/>
                          <w:sz w:val="40"/>
                          <w:szCs w:val="40"/>
                        </w:rPr>
                      </w:pPr>
                      <w:r w:rsidRPr="008A0ADB">
                        <w:rPr>
                          <w:rFonts w:ascii="Comic Sans MS" w:hAnsi="Comic Sans MS"/>
                          <w:b/>
                          <w:bCs/>
                          <w:sz w:val="40"/>
                          <w:szCs w:val="40"/>
                        </w:rPr>
                        <w:t xml:space="preserve">Happy Retirement </w:t>
                      </w:r>
                    </w:p>
                    <w:p w14:paraId="78079712" w14:textId="6ED0D14B" w:rsidR="00D259CB" w:rsidRPr="008A0ADB" w:rsidRDefault="00C37C7E" w:rsidP="008A0ADB">
                      <w:pPr>
                        <w:spacing w:after="120"/>
                        <w:jc w:val="center"/>
                        <w:rPr>
                          <w:rFonts w:ascii="Comic Sans MS" w:hAnsi="Comic Sans MS"/>
                          <w:b/>
                          <w:bCs/>
                          <w:sz w:val="40"/>
                          <w:szCs w:val="40"/>
                        </w:rPr>
                      </w:pPr>
                      <w:r w:rsidRPr="008A0ADB">
                        <w:rPr>
                          <w:rFonts w:ascii="Comic Sans MS" w:hAnsi="Comic Sans MS"/>
                          <w:b/>
                          <w:bCs/>
                          <w:sz w:val="40"/>
                          <w:szCs w:val="40"/>
                        </w:rPr>
                        <w:t>Scot Klick</w:t>
                      </w:r>
                    </w:p>
                    <w:p w14:paraId="3D8E7FDA" w14:textId="055532C1" w:rsidR="008A0ADB" w:rsidRDefault="00304DF5" w:rsidP="008A0ADB">
                      <w:pPr>
                        <w:ind w:firstLine="720"/>
                        <w:rPr>
                          <w:rFonts w:ascii="Comic Sans MS" w:hAnsi="Comic Sans MS"/>
                          <w:sz w:val="22"/>
                          <w:szCs w:val="22"/>
                        </w:rPr>
                      </w:pPr>
                      <w:r w:rsidRPr="008A0ADB">
                        <w:rPr>
                          <w:rFonts w:ascii="Comic Sans MS" w:hAnsi="Comic Sans MS"/>
                          <w:sz w:val="22"/>
                          <w:szCs w:val="22"/>
                        </w:rPr>
                        <w:t xml:space="preserve">Scot </w:t>
                      </w:r>
                      <w:r w:rsidR="008A0ADB">
                        <w:rPr>
                          <w:rFonts w:ascii="Comic Sans MS" w:hAnsi="Comic Sans MS"/>
                          <w:sz w:val="22"/>
                          <w:szCs w:val="22"/>
                        </w:rPr>
                        <w:t xml:space="preserve">Klick from Key Impact Sales, Inc. </w:t>
                      </w:r>
                      <w:r w:rsidRPr="008A0ADB">
                        <w:rPr>
                          <w:rFonts w:ascii="Comic Sans MS" w:hAnsi="Comic Sans MS"/>
                          <w:sz w:val="22"/>
                          <w:szCs w:val="22"/>
                        </w:rPr>
                        <w:t xml:space="preserve">has worked in the K-12 industry for 26 pleasurable years. </w:t>
                      </w:r>
                      <w:r w:rsidR="008A0ADB">
                        <w:rPr>
                          <w:rFonts w:ascii="Comic Sans MS" w:hAnsi="Comic Sans MS"/>
                          <w:sz w:val="22"/>
                          <w:szCs w:val="22"/>
                        </w:rPr>
                        <w:t>He</w:t>
                      </w:r>
                      <w:r w:rsidRPr="008A0ADB">
                        <w:rPr>
                          <w:rFonts w:ascii="Comic Sans MS" w:hAnsi="Comic Sans MS"/>
                          <w:sz w:val="22"/>
                          <w:szCs w:val="22"/>
                        </w:rPr>
                        <w:t xml:space="preserve"> </w:t>
                      </w:r>
                      <w:r w:rsidR="008A0ADB">
                        <w:rPr>
                          <w:rFonts w:ascii="Comic Sans MS" w:hAnsi="Comic Sans MS"/>
                          <w:sz w:val="22"/>
                          <w:szCs w:val="22"/>
                        </w:rPr>
                        <w:t xml:space="preserve">has </w:t>
                      </w:r>
                      <w:r w:rsidRPr="008A0ADB">
                        <w:rPr>
                          <w:rFonts w:ascii="Comic Sans MS" w:hAnsi="Comic Sans MS"/>
                          <w:sz w:val="22"/>
                          <w:szCs w:val="22"/>
                        </w:rPr>
                        <w:t xml:space="preserve">made many lifetime friends in his 26 years in the </w:t>
                      </w:r>
                      <w:r w:rsidR="008A0ADB">
                        <w:rPr>
                          <w:rFonts w:ascii="Comic Sans MS" w:hAnsi="Comic Sans MS"/>
                          <w:sz w:val="22"/>
                          <w:szCs w:val="22"/>
                        </w:rPr>
                        <w:t>industry</w:t>
                      </w:r>
                      <w:r w:rsidRPr="008A0ADB">
                        <w:rPr>
                          <w:rFonts w:ascii="Comic Sans MS" w:hAnsi="Comic Sans MS"/>
                          <w:sz w:val="22"/>
                          <w:szCs w:val="22"/>
                        </w:rPr>
                        <w:t xml:space="preserve">. Scot feels school food service directors are special people who feed delicious school meals with love and compassion to our most vulnerable population.  </w:t>
                      </w:r>
                      <w:r w:rsidR="00C37C7E" w:rsidRPr="008A0ADB">
                        <w:rPr>
                          <w:rFonts w:ascii="Comic Sans MS" w:hAnsi="Comic Sans MS"/>
                          <w:sz w:val="22"/>
                          <w:szCs w:val="22"/>
                        </w:rPr>
                        <w:t>Scot served on the School Nutrition Association of Pennsylvania as a B&amp;I Partner Representative from 2013-2016</w:t>
                      </w:r>
                      <w:r w:rsidRPr="008A0ADB">
                        <w:rPr>
                          <w:rFonts w:ascii="Comic Sans MS" w:hAnsi="Comic Sans MS"/>
                          <w:sz w:val="22"/>
                          <w:szCs w:val="22"/>
                        </w:rPr>
                        <w:t xml:space="preserve">.  </w:t>
                      </w:r>
                    </w:p>
                    <w:p w14:paraId="5774B7DD" w14:textId="4C76404E" w:rsidR="00C37C7E" w:rsidRDefault="00304DF5" w:rsidP="008A0ADB">
                      <w:pPr>
                        <w:spacing w:after="120"/>
                        <w:ind w:firstLine="720"/>
                        <w:rPr>
                          <w:rFonts w:ascii="Comic Sans MS" w:hAnsi="Comic Sans MS"/>
                          <w:sz w:val="22"/>
                          <w:szCs w:val="22"/>
                        </w:rPr>
                      </w:pPr>
                      <w:r w:rsidRPr="008A0ADB">
                        <w:rPr>
                          <w:rFonts w:ascii="Comic Sans MS" w:hAnsi="Comic Sans MS"/>
                          <w:sz w:val="22"/>
                          <w:szCs w:val="22"/>
                        </w:rPr>
                        <w:t>Scot has some big plans</w:t>
                      </w:r>
                      <w:r w:rsidR="00D259CB" w:rsidRPr="008A0ADB">
                        <w:rPr>
                          <w:rFonts w:ascii="Comic Sans MS" w:hAnsi="Comic Sans MS"/>
                          <w:sz w:val="22"/>
                          <w:szCs w:val="22"/>
                        </w:rPr>
                        <w:t xml:space="preserve"> for his retirement that begin with celebrating 40 years of marriage </w:t>
                      </w:r>
                      <w:r w:rsidR="008A0ADB">
                        <w:rPr>
                          <w:rFonts w:ascii="Comic Sans MS" w:hAnsi="Comic Sans MS"/>
                          <w:sz w:val="22"/>
                          <w:szCs w:val="22"/>
                        </w:rPr>
                        <w:t>with</w:t>
                      </w:r>
                      <w:r w:rsidR="00D259CB" w:rsidRPr="008A0ADB">
                        <w:rPr>
                          <w:rFonts w:ascii="Comic Sans MS" w:hAnsi="Comic Sans MS"/>
                          <w:sz w:val="22"/>
                          <w:szCs w:val="22"/>
                        </w:rPr>
                        <w:t xml:space="preserve"> his lovely wife Dianne.  He hopes this celebration will take place at a fall PSU football game! Scot and his wife Dianne are so proud of their daughter Emily</w:t>
                      </w:r>
                      <w:r w:rsidR="008A0ADB">
                        <w:rPr>
                          <w:rFonts w:ascii="Comic Sans MS" w:hAnsi="Comic Sans MS"/>
                          <w:sz w:val="22"/>
                          <w:szCs w:val="22"/>
                        </w:rPr>
                        <w:t xml:space="preserve"> and love spending time with her and her family.  </w:t>
                      </w:r>
                      <w:r w:rsidR="00D259CB" w:rsidRPr="008A0ADB">
                        <w:rPr>
                          <w:rFonts w:ascii="Comic Sans MS" w:hAnsi="Comic Sans MS"/>
                          <w:sz w:val="22"/>
                          <w:szCs w:val="22"/>
                        </w:rPr>
                        <w:t xml:space="preserve">They have a beautiful granddaughter Stella and </w:t>
                      </w:r>
                      <w:r w:rsidR="008A0ADB">
                        <w:rPr>
                          <w:rFonts w:ascii="Comic Sans MS" w:hAnsi="Comic Sans MS"/>
                          <w:sz w:val="22"/>
                          <w:szCs w:val="22"/>
                        </w:rPr>
                        <w:t xml:space="preserve">an </w:t>
                      </w:r>
                      <w:r w:rsidR="00D259CB" w:rsidRPr="008A0ADB">
                        <w:rPr>
                          <w:rFonts w:ascii="Comic Sans MS" w:hAnsi="Comic Sans MS"/>
                          <w:sz w:val="22"/>
                          <w:szCs w:val="22"/>
                        </w:rPr>
                        <w:t xml:space="preserve">awesome son-in-law Chris. </w:t>
                      </w:r>
                      <w:r w:rsidR="008A0ADB">
                        <w:rPr>
                          <w:rFonts w:ascii="Comic Sans MS" w:hAnsi="Comic Sans MS"/>
                          <w:sz w:val="22"/>
                          <w:szCs w:val="22"/>
                        </w:rPr>
                        <w:t xml:space="preserve"> </w:t>
                      </w:r>
                      <w:r w:rsidR="00D259CB" w:rsidRPr="008A0ADB">
                        <w:rPr>
                          <w:rFonts w:ascii="Comic Sans MS" w:hAnsi="Comic Sans MS"/>
                          <w:sz w:val="22"/>
                          <w:szCs w:val="22"/>
                        </w:rPr>
                        <w:t xml:space="preserve">Scot is looking forward to spending his </w:t>
                      </w:r>
                      <w:r w:rsidR="008A0ADB">
                        <w:rPr>
                          <w:rFonts w:ascii="Comic Sans MS" w:hAnsi="Comic Sans MS"/>
                          <w:sz w:val="22"/>
                          <w:szCs w:val="22"/>
                        </w:rPr>
                        <w:t xml:space="preserve">newfound </w:t>
                      </w:r>
                      <w:r w:rsidR="00D259CB" w:rsidRPr="008A0ADB">
                        <w:rPr>
                          <w:rFonts w:ascii="Comic Sans MS" w:hAnsi="Comic Sans MS"/>
                          <w:sz w:val="22"/>
                          <w:szCs w:val="22"/>
                        </w:rPr>
                        <w:t xml:space="preserve">free time gardening, traveling, biking, walking and maybe even working in a school cafeteria! </w:t>
                      </w:r>
                    </w:p>
                    <w:p w14:paraId="742AACD6" w14:textId="280EA7DD" w:rsidR="00D259CB" w:rsidRDefault="00D259CB" w:rsidP="008A0ADB">
                      <w:pPr>
                        <w:jc w:val="center"/>
                        <w:rPr>
                          <w:rFonts w:ascii="Comic Sans MS" w:hAnsi="Comic Sans MS"/>
                          <w:b/>
                          <w:bCs/>
                          <w:sz w:val="22"/>
                          <w:szCs w:val="22"/>
                        </w:rPr>
                      </w:pPr>
                      <w:r w:rsidRPr="008A0ADB">
                        <w:rPr>
                          <w:rFonts w:ascii="Comic Sans MS" w:hAnsi="Comic Sans MS"/>
                          <w:b/>
                          <w:bCs/>
                          <w:sz w:val="22"/>
                          <w:szCs w:val="22"/>
                        </w:rPr>
                        <w:t>Best wishes to you as you retire and thank you for your years of service!</w:t>
                      </w:r>
                    </w:p>
                    <w:p w14:paraId="2E82E93A" w14:textId="73BCC86B" w:rsidR="00C37C7E" w:rsidRDefault="00C37C7E" w:rsidP="008145F6">
                      <w:pPr>
                        <w:jc w:val="center"/>
                      </w:pPr>
                      <w:r w:rsidRPr="008A0ADB">
                        <w:rPr>
                          <w:noProof/>
                        </w:rPr>
                        <w:drawing>
                          <wp:inline distT="0" distB="0" distL="0" distR="0" wp14:anchorId="4BDD3F82" wp14:editId="73BCAA84">
                            <wp:extent cx="1411053" cy="1881188"/>
                            <wp:effectExtent l="304800" t="304800" r="322580" b="328930"/>
                            <wp:docPr id="4" name="Picture 4"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icker.jpg"/>
                                    <pic:cNvPicPr/>
                                  </pic:nvPicPr>
                                  <pic:blipFill>
                                    <a:blip r:embed="rId14">
                                      <a:extLst>
                                        <a:ext uri="{28A0092B-C50C-407E-A947-70E740481C1C}">
                                          <a14:useLocalDpi xmlns:a14="http://schemas.microsoft.com/office/drawing/2010/main" val="0"/>
                                        </a:ext>
                                      </a:extLst>
                                    </a:blip>
                                    <a:stretch>
                                      <a:fillRect/>
                                    </a:stretch>
                                  </pic:blipFill>
                                  <pic:spPr>
                                    <a:xfrm>
                                      <a:off x="0" y="0"/>
                                      <a:ext cx="1422702" cy="18967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98C6346" w14:textId="77777777" w:rsidR="00C37C7E" w:rsidRDefault="00C37C7E"/>
                  </w:txbxContent>
                </v:textbox>
                <w10:wrap type="square"/>
              </v:shape>
            </w:pict>
          </mc:Fallback>
        </mc:AlternateContent>
      </w:r>
    </w:p>
    <w:p w14:paraId="7E1A8A4B" w14:textId="4917F290" w:rsidR="004E4016" w:rsidRDefault="00A16E83" w:rsidP="007B1455">
      <w:pPr>
        <w:jc w:val="center"/>
        <w:rPr>
          <w:rFonts w:ascii="Arial" w:hAnsi="Arial"/>
          <w:noProof/>
        </w:rPr>
      </w:pPr>
      <w:r>
        <w:rPr>
          <w:noProof/>
        </w:rPr>
        <mc:AlternateContent>
          <mc:Choice Requires="wps">
            <w:drawing>
              <wp:anchor distT="45720" distB="45720" distL="114300" distR="114300" simplePos="0" relativeHeight="251673600" behindDoc="1" locked="0" layoutInCell="1" allowOverlap="1" wp14:anchorId="25410436" wp14:editId="3BC8AAE2">
                <wp:simplePos x="0" y="0"/>
                <wp:positionH relativeFrom="column">
                  <wp:posOffset>71120</wp:posOffset>
                </wp:positionH>
                <wp:positionV relativeFrom="page">
                  <wp:posOffset>1715135</wp:posOffset>
                </wp:positionV>
                <wp:extent cx="3352800" cy="4391025"/>
                <wp:effectExtent l="19050" t="19050" r="38100" b="47625"/>
                <wp:wrapThrough wrapText="bothSides">
                  <wp:wrapPolygon edited="0">
                    <wp:start x="368" y="-94"/>
                    <wp:lineTo x="-123" y="-94"/>
                    <wp:lineTo x="-123" y="21647"/>
                    <wp:lineTo x="5155" y="21741"/>
                    <wp:lineTo x="17305" y="21741"/>
                    <wp:lineTo x="20864" y="21741"/>
                    <wp:lineTo x="21723" y="21553"/>
                    <wp:lineTo x="21723" y="1406"/>
                    <wp:lineTo x="21600" y="0"/>
                    <wp:lineTo x="21600" y="-94"/>
                    <wp:lineTo x="368" y="-94"/>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91025"/>
                        </a:xfrm>
                        <a:custGeom>
                          <a:avLst/>
                          <a:gdLst>
                            <a:gd name="connsiteX0" fmla="*/ 0 w 3352800"/>
                            <a:gd name="connsiteY0" fmla="*/ 0 h 4391025"/>
                            <a:gd name="connsiteX1" fmla="*/ 670560 w 3352800"/>
                            <a:gd name="connsiteY1" fmla="*/ 0 h 4391025"/>
                            <a:gd name="connsiteX2" fmla="*/ 1341120 w 3352800"/>
                            <a:gd name="connsiteY2" fmla="*/ 0 h 4391025"/>
                            <a:gd name="connsiteX3" fmla="*/ 2045208 w 3352800"/>
                            <a:gd name="connsiteY3" fmla="*/ 0 h 4391025"/>
                            <a:gd name="connsiteX4" fmla="*/ 2682240 w 3352800"/>
                            <a:gd name="connsiteY4" fmla="*/ 0 h 4391025"/>
                            <a:gd name="connsiteX5" fmla="*/ 3352800 w 3352800"/>
                            <a:gd name="connsiteY5" fmla="*/ 0 h 4391025"/>
                            <a:gd name="connsiteX6" fmla="*/ 3352800 w 3352800"/>
                            <a:gd name="connsiteY6" fmla="*/ 671200 h 4391025"/>
                            <a:gd name="connsiteX7" fmla="*/ 3352800 w 3352800"/>
                            <a:gd name="connsiteY7" fmla="*/ 1210668 h 4391025"/>
                            <a:gd name="connsiteX8" fmla="*/ 3352800 w 3352800"/>
                            <a:gd name="connsiteY8" fmla="*/ 1881868 h 4391025"/>
                            <a:gd name="connsiteX9" fmla="*/ 3352800 w 3352800"/>
                            <a:gd name="connsiteY9" fmla="*/ 2509157 h 4391025"/>
                            <a:gd name="connsiteX10" fmla="*/ 3352800 w 3352800"/>
                            <a:gd name="connsiteY10" fmla="*/ 3004716 h 4391025"/>
                            <a:gd name="connsiteX11" fmla="*/ 3352800 w 3352800"/>
                            <a:gd name="connsiteY11" fmla="*/ 3588095 h 4391025"/>
                            <a:gd name="connsiteX12" fmla="*/ 3352800 w 3352800"/>
                            <a:gd name="connsiteY12" fmla="*/ 4391025 h 4391025"/>
                            <a:gd name="connsiteX13" fmla="*/ 2648712 w 3352800"/>
                            <a:gd name="connsiteY13" fmla="*/ 4391025 h 4391025"/>
                            <a:gd name="connsiteX14" fmla="*/ 2078736 w 3352800"/>
                            <a:gd name="connsiteY14" fmla="*/ 4391025 h 4391025"/>
                            <a:gd name="connsiteX15" fmla="*/ 1441704 w 3352800"/>
                            <a:gd name="connsiteY15" fmla="*/ 4391025 h 4391025"/>
                            <a:gd name="connsiteX16" fmla="*/ 838200 w 3352800"/>
                            <a:gd name="connsiteY16" fmla="*/ 4391025 h 4391025"/>
                            <a:gd name="connsiteX17" fmla="*/ 0 w 3352800"/>
                            <a:gd name="connsiteY17" fmla="*/ 4391025 h 4391025"/>
                            <a:gd name="connsiteX18" fmla="*/ 0 w 3352800"/>
                            <a:gd name="connsiteY18" fmla="*/ 3719825 h 4391025"/>
                            <a:gd name="connsiteX19" fmla="*/ 0 w 3352800"/>
                            <a:gd name="connsiteY19" fmla="*/ 3004716 h 4391025"/>
                            <a:gd name="connsiteX20" fmla="*/ 0 w 3352800"/>
                            <a:gd name="connsiteY20" fmla="*/ 2509157 h 4391025"/>
                            <a:gd name="connsiteX21" fmla="*/ 0 w 3352800"/>
                            <a:gd name="connsiteY21" fmla="*/ 1794047 h 4391025"/>
                            <a:gd name="connsiteX22" fmla="*/ 0 w 3352800"/>
                            <a:gd name="connsiteY22" fmla="*/ 1078938 h 4391025"/>
                            <a:gd name="connsiteX23" fmla="*/ 0 w 3352800"/>
                            <a:gd name="connsiteY23" fmla="*/ 0 h 439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352800" h="4391025" extrusionOk="0">
                              <a:moveTo>
                                <a:pt x="0" y="0"/>
                              </a:moveTo>
                              <a:cubicBezTo>
                                <a:pt x="213882" y="-13211"/>
                                <a:pt x="388505" y="-19496"/>
                                <a:pt x="670560" y="0"/>
                              </a:cubicBezTo>
                              <a:cubicBezTo>
                                <a:pt x="952615" y="19496"/>
                                <a:pt x="1062412" y="-23188"/>
                                <a:pt x="1341120" y="0"/>
                              </a:cubicBezTo>
                              <a:cubicBezTo>
                                <a:pt x="1619828" y="23188"/>
                                <a:pt x="1899817" y="-20074"/>
                                <a:pt x="2045208" y="0"/>
                              </a:cubicBezTo>
                              <a:cubicBezTo>
                                <a:pt x="2190599" y="20074"/>
                                <a:pt x="2395618" y="-12131"/>
                                <a:pt x="2682240" y="0"/>
                              </a:cubicBezTo>
                              <a:cubicBezTo>
                                <a:pt x="2968862" y="12131"/>
                                <a:pt x="3177927" y="-33294"/>
                                <a:pt x="3352800" y="0"/>
                              </a:cubicBezTo>
                              <a:cubicBezTo>
                                <a:pt x="3332095" y="251570"/>
                                <a:pt x="3346105" y="506938"/>
                                <a:pt x="3352800" y="671200"/>
                              </a:cubicBezTo>
                              <a:cubicBezTo>
                                <a:pt x="3359495" y="835462"/>
                                <a:pt x="3351855" y="1074912"/>
                                <a:pt x="3352800" y="1210668"/>
                              </a:cubicBezTo>
                              <a:cubicBezTo>
                                <a:pt x="3353745" y="1346424"/>
                                <a:pt x="3351339" y="1724821"/>
                                <a:pt x="3352800" y="1881868"/>
                              </a:cubicBezTo>
                              <a:cubicBezTo>
                                <a:pt x="3354261" y="2038915"/>
                                <a:pt x="3362639" y="2347428"/>
                                <a:pt x="3352800" y="2509157"/>
                              </a:cubicBezTo>
                              <a:cubicBezTo>
                                <a:pt x="3342961" y="2670886"/>
                                <a:pt x="3341237" y="2876900"/>
                                <a:pt x="3352800" y="3004716"/>
                              </a:cubicBezTo>
                              <a:cubicBezTo>
                                <a:pt x="3364363" y="3132532"/>
                                <a:pt x="3353907" y="3441111"/>
                                <a:pt x="3352800" y="3588095"/>
                              </a:cubicBezTo>
                              <a:cubicBezTo>
                                <a:pt x="3351693" y="3735079"/>
                                <a:pt x="3347804" y="4083070"/>
                                <a:pt x="3352800" y="4391025"/>
                              </a:cubicBezTo>
                              <a:cubicBezTo>
                                <a:pt x="3209357" y="4379623"/>
                                <a:pt x="2884048" y="4363183"/>
                                <a:pt x="2648712" y="4391025"/>
                              </a:cubicBezTo>
                              <a:cubicBezTo>
                                <a:pt x="2413376" y="4418867"/>
                                <a:pt x="2278327" y="4396360"/>
                                <a:pt x="2078736" y="4391025"/>
                              </a:cubicBezTo>
                              <a:cubicBezTo>
                                <a:pt x="1879145" y="4385690"/>
                                <a:pt x="1618403" y="4390756"/>
                                <a:pt x="1441704" y="4391025"/>
                              </a:cubicBezTo>
                              <a:cubicBezTo>
                                <a:pt x="1265005" y="4391294"/>
                                <a:pt x="1084019" y="4420151"/>
                                <a:pt x="838200" y="4391025"/>
                              </a:cubicBezTo>
                              <a:cubicBezTo>
                                <a:pt x="592381" y="4361899"/>
                                <a:pt x="384229" y="4374105"/>
                                <a:pt x="0" y="4391025"/>
                              </a:cubicBezTo>
                              <a:cubicBezTo>
                                <a:pt x="13407" y="4252034"/>
                                <a:pt x="-10076" y="4051476"/>
                                <a:pt x="0" y="3719825"/>
                              </a:cubicBezTo>
                              <a:cubicBezTo>
                                <a:pt x="10076" y="3388174"/>
                                <a:pt x="23256" y="3231561"/>
                                <a:pt x="0" y="3004716"/>
                              </a:cubicBezTo>
                              <a:cubicBezTo>
                                <a:pt x="-23256" y="2777871"/>
                                <a:pt x="-16179" y="2671922"/>
                                <a:pt x="0" y="2509157"/>
                              </a:cubicBezTo>
                              <a:cubicBezTo>
                                <a:pt x="16179" y="2346392"/>
                                <a:pt x="391" y="2091697"/>
                                <a:pt x="0" y="1794047"/>
                              </a:cubicBezTo>
                              <a:cubicBezTo>
                                <a:pt x="-391" y="1496397"/>
                                <a:pt x="-18692" y="1390994"/>
                                <a:pt x="0" y="1078938"/>
                              </a:cubicBezTo>
                              <a:cubicBezTo>
                                <a:pt x="18692" y="766882"/>
                                <a:pt x="-50863" y="273312"/>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3253651533">
                                <a:prstGeom prst="rect">
                                  <a:avLst/>
                                </a:prstGeom>
                                <ask:type>
                                  <ask:lineSketchFreehand/>
                                </ask:type>
                              </ask:lineSketchStyleProps>
                            </a:ext>
                          </a:extLst>
                        </a:ln>
                      </wps:spPr>
                      <wps:txbx>
                        <w:txbxContent>
                          <w:p w14:paraId="4B603A5D" w14:textId="77777777" w:rsidR="00FA04DC" w:rsidRDefault="00FA04DC" w:rsidP="00FA04DC">
                            <w:pPr>
                              <w:rPr>
                                <w:rFonts w:ascii="Arial" w:eastAsia="Times New Roman" w:hAnsi="Arial" w:cs="Arial"/>
                                <w:b/>
                                <w:bCs/>
                                <w:color w:val="F50303"/>
                                <w:sz w:val="21"/>
                                <w:szCs w:val="21"/>
                              </w:rPr>
                            </w:pPr>
                          </w:p>
                          <w:p w14:paraId="45ABEF7B" w14:textId="77777777" w:rsidR="00FA04DC" w:rsidRPr="004814E3" w:rsidRDefault="00FA04DC" w:rsidP="00FA04DC">
                            <w:pPr>
                              <w:spacing w:after="120"/>
                              <w:jc w:val="center"/>
                              <w:rPr>
                                <w:rFonts w:ascii="Arial" w:eastAsia="Times New Roman" w:hAnsi="Arial" w:cs="Arial"/>
                                <w:b/>
                                <w:bCs/>
                                <w:color w:val="2E653E" w:themeColor="accent5" w:themeShade="BF"/>
                                <w:sz w:val="48"/>
                                <w:szCs w:val="48"/>
                              </w:rPr>
                            </w:pPr>
                            <w:r w:rsidRPr="004814E3">
                              <w:rPr>
                                <w:rFonts w:ascii="Arial" w:eastAsia="Times New Roman" w:hAnsi="Arial" w:cs="Arial"/>
                                <w:b/>
                                <w:bCs/>
                                <w:color w:val="2E653E" w:themeColor="accent5" w:themeShade="BF"/>
                                <w:sz w:val="48"/>
                                <w:szCs w:val="48"/>
                              </w:rPr>
                              <w:t>PA Harvest of the Month</w:t>
                            </w:r>
                          </w:p>
                          <w:p w14:paraId="700F1886" w14:textId="77777777" w:rsidR="00FA04DC" w:rsidRPr="00FA04DC" w:rsidRDefault="00FA04DC" w:rsidP="00FA04DC">
                            <w:pPr>
                              <w:jc w:val="center"/>
                              <w:rPr>
                                <w:rFonts w:ascii="Arial" w:eastAsia="Times New Roman" w:hAnsi="Arial" w:cs="Arial"/>
                                <w:b/>
                                <w:bCs/>
                                <w:color w:val="2E653E" w:themeColor="accent5" w:themeShade="BF"/>
                              </w:rPr>
                            </w:pPr>
                            <w:r w:rsidRPr="00FA04DC">
                              <w:rPr>
                                <w:rFonts w:ascii="Arial" w:eastAsia="Times New Roman" w:hAnsi="Arial" w:cs="Arial"/>
                                <w:b/>
                                <w:bCs/>
                                <w:color w:val="2E653E" w:themeColor="accent5" w:themeShade="BF"/>
                              </w:rPr>
                              <w:t>FREE Chef Consultation and Training Opportunity Sponsored by the PA Department of Health &amp; PA Harvest of the Month</w:t>
                            </w:r>
                          </w:p>
                          <w:p w14:paraId="0E2CBA87" w14:textId="77777777" w:rsidR="00FA04DC" w:rsidRDefault="00FA04DC" w:rsidP="00FA04DC">
                            <w:pPr>
                              <w:rPr>
                                <w:rFonts w:ascii="Arial" w:eastAsia="Times New Roman" w:hAnsi="Arial" w:cs="Arial"/>
                                <w:b/>
                                <w:bCs/>
                                <w:color w:val="F50303"/>
                              </w:rPr>
                            </w:pPr>
                          </w:p>
                          <w:p w14:paraId="64FC8B9B" w14:textId="77777777" w:rsidR="00FA04DC" w:rsidRPr="00FA04DC" w:rsidRDefault="00FA04DC" w:rsidP="00FA04DC">
                            <w:pPr>
                              <w:spacing w:after="120"/>
                              <w:rPr>
                                <w:rFonts w:ascii="Arial" w:eastAsia="Times New Roman" w:hAnsi="Arial" w:cs="Arial"/>
                                <w:b/>
                                <w:bCs/>
                                <w:color w:val="305250" w:themeColor="accent6" w:themeShade="80"/>
                              </w:rPr>
                            </w:pPr>
                            <w:r w:rsidRPr="00FA04DC">
                              <w:rPr>
                                <w:rFonts w:ascii="Arial" w:eastAsia="Times New Roman" w:hAnsi="Arial" w:cs="Arial"/>
                                <w:color w:val="305250" w:themeColor="accent6" w:themeShade="80"/>
                              </w:rPr>
                              <w:t>Chef Bill has been providing culinary training to schools for over 30 years, with a strong emphasis on incorporating more fresh fruits and vegetables, healthier proteins, beans and legumes, and alternative grains onto school menus. His main goal is to show that the same culinary fundamentals that are utilized in high-end restaurants are needed in school kitchens. He aims to provide schools with basic food prep training that staff can use to prepare healthier school meals.</w:t>
                            </w:r>
                          </w:p>
                          <w:p w14:paraId="4784ACD9" w14:textId="77777777" w:rsidR="00FA04DC" w:rsidRPr="00FA04DC" w:rsidRDefault="00FD0D61" w:rsidP="00FA04DC">
                            <w:pPr>
                              <w:jc w:val="center"/>
                              <w:rPr>
                                <w:rFonts w:ascii="Arial" w:eastAsia="Times New Roman" w:hAnsi="Arial" w:cs="Arial"/>
                                <w:b/>
                                <w:bCs/>
                                <w:color w:val="305250" w:themeColor="accent6" w:themeShade="80"/>
                              </w:rPr>
                            </w:pPr>
                            <w:hyperlink r:id="rId15" w:history="1">
                              <w:r w:rsidR="00FA04DC" w:rsidRPr="00FA04DC">
                                <w:rPr>
                                  <w:rStyle w:val="Hyperlink"/>
                                  <w:rFonts w:ascii="Arial" w:eastAsia="Times New Roman" w:hAnsi="Arial" w:cs="Arial"/>
                                  <w:b/>
                                  <w:bCs/>
                                  <w:color w:val="305250" w:themeColor="accent6" w:themeShade="80"/>
                                </w:rPr>
                                <w:t>CLICK HERE TO COMPLETE THE APPLICATION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0436" id="_x0000_s1031" type="#_x0000_t202" style="position:absolute;left:0;text-align:left;margin-left:5.6pt;margin-top:135.05pt;width:264pt;height:345.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" filled="f">
                <v:textbox>
                  <w:txbxContent>
                    <w:p w14:paraId="4B603A5D" w14:textId="77777777" w:rsidR="00FA04DC" w:rsidRDefault="00FA04DC" w:rsidP="00FA04DC">
                      <w:pPr>
                        <w:rPr>
                          <w:rFonts w:ascii="Arial" w:eastAsia="Times New Roman" w:hAnsi="Arial" w:cs="Arial"/>
                          <w:b/>
                          <w:bCs/>
                          <w:color w:val="F50303"/>
                          <w:sz w:val="21"/>
                          <w:szCs w:val="21"/>
                        </w:rPr>
                      </w:pPr>
                    </w:p>
                    <w:p w14:paraId="45ABEF7B" w14:textId="77777777" w:rsidR="00FA04DC" w:rsidRPr="004814E3" w:rsidRDefault="00FA04DC" w:rsidP="00FA04DC">
                      <w:pPr>
                        <w:spacing w:after="120"/>
                        <w:jc w:val="center"/>
                        <w:rPr>
                          <w:rFonts w:ascii="Arial" w:eastAsia="Times New Roman" w:hAnsi="Arial" w:cs="Arial"/>
                          <w:b/>
                          <w:bCs/>
                          <w:color w:val="2E653E" w:themeColor="accent5" w:themeShade="BF"/>
                          <w:sz w:val="48"/>
                          <w:szCs w:val="48"/>
                        </w:rPr>
                      </w:pPr>
                      <w:r w:rsidRPr="004814E3">
                        <w:rPr>
                          <w:rFonts w:ascii="Arial" w:eastAsia="Times New Roman" w:hAnsi="Arial" w:cs="Arial"/>
                          <w:b/>
                          <w:bCs/>
                          <w:color w:val="2E653E" w:themeColor="accent5" w:themeShade="BF"/>
                          <w:sz w:val="48"/>
                          <w:szCs w:val="48"/>
                        </w:rPr>
                        <w:t>PA Harvest of the Month</w:t>
                      </w:r>
                    </w:p>
                    <w:p w14:paraId="700F1886" w14:textId="77777777" w:rsidR="00FA04DC" w:rsidRPr="00FA04DC" w:rsidRDefault="00FA04DC" w:rsidP="00FA04DC">
                      <w:pPr>
                        <w:jc w:val="center"/>
                        <w:rPr>
                          <w:rFonts w:ascii="Arial" w:eastAsia="Times New Roman" w:hAnsi="Arial" w:cs="Arial"/>
                          <w:b/>
                          <w:bCs/>
                          <w:color w:val="2E653E" w:themeColor="accent5" w:themeShade="BF"/>
                        </w:rPr>
                      </w:pPr>
                      <w:r w:rsidRPr="00FA04DC">
                        <w:rPr>
                          <w:rFonts w:ascii="Arial" w:eastAsia="Times New Roman" w:hAnsi="Arial" w:cs="Arial"/>
                          <w:b/>
                          <w:bCs/>
                          <w:color w:val="2E653E" w:themeColor="accent5" w:themeShade="BF"/>
                        </w:rPr>
                        <w:t>FREE Chef Consultation and Training Opportunity Sponsored by the PA Department of Health &amp; PA Harvest of the Month</w:t>
                      </w:r>
                    </w:p>
                    <w:p w14:paraId="0E2CBA87" w14:textId="77777777" w:rsidR="00FA04DC" w:rsidRDefault="00FA04DC" w:rsidP="00FA04DC">
                      <w:pPr>
                        <w:rPr>
                          <w:rFonts w:ascii="Arial" w:eastAsia="Times New Roman" w:hAnsi="Arial" w:cs="Arial"/>
                          <w:b/>
                          <w:bCs/>
                          <w:color w:val="F50303"/>
                        </w:rPr>
                      </w:pPr>
                    </w:p>
                    <w:p w14:paraId="64FC8B9B" w14:textId="77777777" w:rsidR="00FA04DC" w:rsidRPr="00FA04DC" w:rsidRDefault="00FA04DC" w:rsidP="00FA04DC">
                      <w:pPr>
                        <w:spacing w:after="120"/>
                        <w:rPr>
                          <w:rFonts w:ascii="Arial" w:eastAsia="Times New Roman" w:hAnsi="Arial" w:cs="Arial"/>
                          <w:b/>
                          <w:bCs/>
                          <w:color w:val="305250" w:themeColor="accent6" w:themeShade="80"/>
                        </w:rPr>
                      </w:pPr>
                      <w:r w:rsidRPr="00FA04DC">
                        <w:rPr>
                          <w:rFonts w:ascii="Arial" w:eastAsia="Times New Roman" w:hAnsi="Arial" w:cs="Arial"/>
                          <w:color w:val="305250" w:themeColor="accent6" w:themeShade="80"/>
                        </w:rPr>
                        <w:t>Chef Bill has been providing culinary training to schools for over 30 years, with a strong emphasis on incorporating more fresh fruits and vegetables, healthier proteins, beans and legumes, and alternative grains onto school menus. His main goal is to show that the same culinary fundamentals that are utilized in high-end restaurants are needed in school kitchens. He aims to provide schools with basic food prep training that staff can use to prepare healthier school meals.</w:t>
                      </w:r>
                    </w:p>
                    <w:p w14:paraId="4784ACD9" w14:textId="77777777" w:rsidR="00FA04DC" w:rsidRPr="00FA04DC" w:rsidRDefault="00DC5922" w:rsidP="00FA04DC">
                      <w:pPr>
                        <w:jc w:val="center"/>
                        <w:rPr>
                          <w:rFonts w:ascii="Arial" w:eastAsia="Times New Roman" w:hAnsi="Arial" w:cs="Arial"/>
                          <w:b/>
                          <w:bCs/>
                          <w:color w:val="305250" w:themeColor="accent6" w:themeShade="80"/>
                        </w:rPr>
                      </w:pPr>
                      <w:hyperlink r:id="rId16" w:history="1">
                        <w:r w:rsidR="00FA04DC" w:rsidRPr="00FA04DC">
                          <w:rPr>
                            <w:rStyle w:val="Hyperlink"/>
                            <w:rFonts w:ascii="Arial" w:eastAsia="Times New Roman" w:hAnsi="Arial" w:cs="Arial"/>
                            <w:b/>
                            <w:bCs/>
                            <w:color w:val="305250" w:themeColor="accent6" w:themeShade="80"/>
                          </w:rPr>
                          <w:t>CLICK HERE TO COMPLETE THE APPLICATION</w:t>
                        </w:r>
                      </w:hyperlink>
                    </w:p>
                  </w:txbxContent>
                </v:textbox>
                <w10:wrap type="through" anchory="page"/>
              </v:shape>
            </w:pict>
          </mc:Fallback>
        </mc:AlternateContent>
      </w:r>
      <w:r w:rsidR="008145F6" w:rsidRPr="00774AC3">
        <w:rPr>
          <w:rFonts w:ascii="Segoe UI" w:hAnsi="Segoe UI" w:cs="Segoe UI"/>
          <w:b/>
          <w:bCs/>
          <w:i/>
          <w:iCs/>
          <w:noProof/>
          <w:color w:val="000000"/>
        </w:rPr>
        <mc:AlternateContent>
          <mc:Choice Requires="wps">
            <w:drawing>
              <wp:anchor distT="45720" distB="45720" distL="114300" distR="114300" simplePos="0" relativeHeight="251663360" behindDoc="0" locked="0" layoutInCell="1" allowOverlap="1" wp14:anchorId="15BADAFF" wp14:editId="13ECAC09">
                <wp:simplePos x="0" y="0"/>
                <wp:positionH relativeFrom="column">
                  <wp:posOffset>9525</wp:posOffset>
                </wp:positionH>
                <wp:positionV relativeFrom="paragraph">
                  <wp:posOffset>6195695</wp:posOffset>
                </wp:positionV>
                <wp:extent cx="3328670" cy="2842895"/>
                <wp:effectExtent l="38100" t="95250" r="43180" b="336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842895"/>
                        </a:xfrm>
                        <a:custGeom>
                          <a:avLst/>
                          <a:gdLst>
                            <a:gd name="connsiteX0" fmla="*/ 0 w 3328670"/>
                            <a:gd name="connsiteY0" fmla="*/ 0 h 2842895"/>
                            <a:gd name="connsiteX1" fmla="*/ 3328670 w 3328670"/>
                            <a:gd name="connsiteY1" fmla="*/ 0 h 2842895"/>
                            <a:gd name="connsiteX2" fmla="*/ 3328670 w 3328670"/>
                            <a:gd name="connsiteY2" fmla="*/ 2842895 h 2842895"/>
                            <a:gd name="connsiteX3" fmla="*/ 0 w 3328670"/>
                            <a:gd name="connsiteY3" fmla="*/ 2842895 h 2842895"/>
                            <a:gd name="connsiteX4" fmla="*/ 0 w 3328670"/>
                            <a:gd name="connsiteY4" fmla="*/ 0 h 28428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8670" h="2842895" extrusionOk="0">
                              <a:moveTo>
                                <a:pt x="0" y="0"/>
                              </a:moveTo>
                              <a:cubicBezTo>
                                <a:pt x="1386320" y="-126728"/>
                                <a:pt x="2363386" y="-98537"/>
                                <a:pt x="3328670" y="0"/>
                              </a:cubicBezTo>
                              <a:cubicBezTo>
                                <a:pt x="3196748" y="1163194"/>
                                <a:pt x="3218632" y="2159918"/>
                                <a:pt x="3328670" y="2842895"/>
                              </a:cubicBezTo>
                              <a:cubicBezTo>
                                <a:pt x="2352687" y="2809704"/>
                                <a:pt x="895990" y="2754743"/>
                                <a:pt x="0" y="2842895"/>
                              </a:cubicBezTo>
                              <a:cubicBezTo>
                                <a:pt x="-118490" y="2230101"/>
                                <a:pt x="147557" y="603644"/>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2232262890">
                                <a:prstGeom prst="rect">
                                  <a:avLst/>
                                </a:prstGeom>
                                <ask:type>
                                  <ask:lineSketchCurved/>
                                </ask:type>
                              </ask:lineSketchStyleProps>
                            </a:ext>
                          </a:extLst>
                        </a:ln>
                      </wps:spPr>
                      <wps:txbx>
                        <w:txbxContent>
                          <w:p w14:paraId="1C66BCF1" w14:textId="7CBB58B9" w:rsidR="00FA04DC" w:rsidRDefault="00FA04DC" w:rsidP="00FA04DC">
                            <w:pPr>
                              <w:pStyle w:val="Heading1"/>
                              <w:spacing w:before="0" w:beforeAutospacing="0" w:after="0" w:afterAutospacing="0" w:line="315" w:lineRule="atLeast"/>
                              <w:jc w:val="center"/>
                              <w:rPr>
                                <w:rFonts w:ascii="Helvetica" w:hAnsi="Helvetica" w:cs="Helvetica"/>
                                <w:color w:val="1E0A3C"/>
                                <w:spacing w:val="8"/>
                                <w:sz w:val="30"/>
                                <w:szCs w:val="30"/>
                              </w:rPr>
                            </w:pPr>
                            <w:r>
                              <w:rPr>
                                <w:noProof/>
                              </w:rPr>
                              <w:drawing>
                                <wp:inline distT="0" distB="0" distL="0" distR="0" wp14:anchorId="3A47B4DB" wp14:editId="6BF214F1">
                                  <wp:extent cx="2105024" cy="1052512"/>
                                  <wp:effectExtent l="190500" t="190500" r="181610" b="1860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0520" cy="1055260"/>
                                          </a:xfrm>
                                          <a:prstGeom prst="rect">
                                            <a:avLst/>
                                          </a:prstGeom>
                                          <a:ln>
                                            <a:noFill/>
                                          </a:ln>
                                          <a:effectLst>
                                            <a:outerShdw blurRad="190500" algn="tl" rotWithShape="0">
                                              <a:srgbClr val="000000">
                                                <a:alpha val="70000"/>
                                              </a:srgbClr>
                                            </a:outerShdw>
                                          </a:effectLst>
                                        </pic:spPr>
                                      </pic:pic>
                                    </a:graphicData>
                                  </a:graphic>
                                </wp:inline>
                              </w:drawing>
                            </w:r>
                          </w:p>
                          <w:p w14:paraId="1AFCC6E7" w14:textId="785C5CA4" w:rsidR="009908DA" w:rsidRPr="008145F6" w:rsidRDefault="00A57D6F" w:rsidP="008145F6">
                            <w:pPr>
                              <w:pStyle w:val="Heading1"/>
                              <w:spacing w:before="0" w:beforeAutospacing="0" w:after="0" w:afterAutospacing="0" w:line="315" w:lineRule="atLeast"/>
                              <w:rPr>
                                <w:rFonts w:ascii="Helvetica" w:hAnsi="Helvetica" w:cs="Helvetica"/>
                                <w:color w:val="1E0A3C"/>
                                <w:spacing w:val="8"/>
                                <w:sz w:val="20"/>
                                <w:szCs w:val="20"/>
                              </w:rPr>
                            </w:pPr>
                            <w:r w:rsidRPr="008145F6">
                              <w:rPr>
                                <w:rFonts w:ascii="Helvetica" w:hAnsi="Helvetica" w:cs="Helvetica"/>
                                <w:color w:val="1E0A3C"/>
                                <w:spacing w:val="8"/>
                                <w:sz w:val="20"/>
                                <w:szCs w:val="20"/>
                              </w:rPr>
                              <w:t>Super Party - Virtual Dance Contest</w:t>
                            </w:r>
                            <w:r w:rsidR="008145F6">
                              <w:rPr>
                                <w:rFonts w:ascii="Helvetica" w:hAnsi="Helvetica" w:cs="Helvetica"/>
                                <w:color w:val="1E0A3C"/>
                                <w:spacing w:val="8"/>
                                <w:sz w:val="20"/>
                                <w:szCs w:val="20"/>
                              </w:rPr>
                              <w:t xml:space="preserve">.  </w:t>
                            </w:r>
                            <w:r w:rsidR="009908DA" w:rsidRPr="008145F6">
                              <w:rPr>
                                <w:rFonts w:ascii="Helvetica" w:hAnsi="Helvetica" w:cs="Helvetica"/>
                                <w:color w:val="1E0A3C"/>
                                <w:spacing w:val="8"/>
                                <w:sz w:val="20"/>
                                <w:szCs w:val="20"/>
                              </w:rPr>
                              <w:t>Submit a solo or group dance video of you and/or your foodservice staff to one or both of the selected songs. Three Categories to WIN!! Categories are... Creative, Funny and Talent.</w:t>
                            </w:r>
                          </w:p>
                          <w:bookmarkStart w:id="3" w:name="_Hlk43383149"/>
                          <w:p w14:paraId="3974F195" w14:textId="733490CA" w:rsidR="009908DA" w:rsidRPr="008145F6" w:rsidRDefault="00F40801" w:rsidP="009908DA">
                            <w:pPr>
                              <w:pStyle w:val="Heading1"/>
                              <w:spacing w:before="0" w:beforeAutospacing="0" w:after="0" w:afterAutospacing="0" w:line="315" w:lineRule="atLeast"/>
                              <w:rPr>
                                <w:rFonts w:ascii="Helvetica" w:hAnsi="Helvetica" w:cs="Helvetica"/>
                                <w:color w:val="1E0A3C"/>
                                <w:spacing w:val="8"/>
                                <w:sz w:val="20"/>
                                <w:szCs w:val="20"/>
                              </w:rPr>
                            </w:pPr>
                            <w:r w:rsidRPr="008145F6">
                              <w:rPr>
                                <w:rFonts w:ascii="Helvetica" w:hAnsi="Helvetica" w:cs="Helvetica"/>
                                <w:color w:val="1E0A3C"/>
                                <w:spacing w:val="8"/>
                                <w:sz w:val="20"/>
                                <w:szCs w:val="20"/>
                              </w:rPr>
                              <w:fldChar w:fldCharType="begin"/>
                            </w:r>
                            <w:r w:rsidRPr="008145F6">
                              <w:rPr>
                                <w:rFonts w:ascii="Helvetica" w:hAnsi="Helvetica" w:cs="Helvetica"/>
                                <w:color w:val="1E0A3C"/>
                                <w:spacing w:val="8"/>
                                <w:sz w:val="20"/>
                                <w:szCs w:val="20"/>
                              </w:rPr>
                              <w:instrText xml:space="preserve"> HYPERLINK "https://www.eventbrite.com/e/super-party-virtual-dance-contest-tickets-108899066038?ref=enivtefor001&amp;invite=MTk2NzE4OTIvZXhlY3V0aXZlZGlyZWN0b3JAc25hcGEub3JnLzA%3D%0A&amp;utm_source=eb_email&amp;utm_medium=email&amp;utm_campaign=inviteformalv2&amp;utm_term=attend" </w:instrText>
                            </w:r>
                            <w:r w:rsidRPr="008145F6">
                              <w:rPr>
                                <w:rFonts w:ascii="Helvetica" w:hAnsi="Helvetica" w:cs="Helvetica"/>
                                <w:color w:val="1E0A3C"/>
                                <w:spacing w:val="8"/>
                                <w:sz w:val="20"/>
                                <w:szCs w:val="20"/>
                              </w:rPr>
                              <w:fldChar w:fldCharType="separate"/>
                            </w:r>
                            <w:r w:rsidR="009908DA" w:rsidRPr="008145F6">
                              <w:rPr>
                                <w:rStyle w:val="Hyperlink"/>
                                <w:rFonts w:ascii="Helvetica" w:hAnsi="Helvetica" w:cs="Helvetica"/>
                                <w:spacing w:val="8"/>
                                <w:sz w:val="20"/>
                                <w:szCs w:val="20"/>
                              </w:rPr>
                              <w:t>Click here to learn more</w:t>
                            </w:r>
                            <w:r w:rsidRPr="008145F6">
                              <w:rPr>
                                <w:rFonts w:ascii="Helvetica" w:hAnsi="Helvetica" w:cs="Helvetica"/>
                                <w:color w:val="1E0A3C"/>
                                <w:spacing w:val="8"/>
                                <w:sz w:val="20"/>
                                <w:szCs w:val="20"/>
                              </w:rPr>
                              <w:fldChar w:fldCharType="end"/>
                            </w:r>
                          </w:p>
                          <w:bookmarkEnd w:id="3"/>
                          <w:p w14:paraId="238A0B6C" w14:textId="777EFA52" w:rsidR="0077481F" w:rsidRPr="008145F6" w:rsidRDefault="0077481F" w:rsidP="0028596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DAFF" id="_x0000_s1032" type="#_x0000_t202" style="position:absolute;left:0;text-align:left;margin-left:.75pt;margin-top:487.85pt;width:262.1pt;height:223.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" filled="f">
                <v:textbox>
                  <w:txbxContent>
                    <w:p w14:paraId="1C66BCF1" w14:textId="7CBB58B9" w:rsidR="00FA04DC" w:rsidRDefault="00FA04DC" w:rsidP="00FA04DC">
                      <w:pPr>
                        <w:pStyle w:val="Heading1"/>
                        <w:spacing w:before="0" w:beforeAutospacing="0" w:after="0" w:afterAutospacing="0" w:line="315" w:lineRule="atLeast"/>
                        <w:jc w:val="center"/>
                        <w:rPr>
                          <w:rFonts w:ascii="Helvetica" w:hAnsi="Helvetica" w:cs="Helvetica"/>
                          <w:color w:val="1E0A3C"/>
                          <w:spacing w:val="8"/>
                          <w:sz w:val="30"/>
                          <w:szCs w:val="30"/>
                        </w:rPr>
                      </w:pPr>
                      <w:r>
                        <w:rPr>
                          <w:noProof/>
                        </w:rPr>
                        <w:drawing>
                          <wp:inline distT="0" distB="0" distL="0" distR="0" wp14:anchorId="3A47B4DB" wp14:editId="6BF214F1">
                            <wp:extent cx="2105024" cy="1052512"/>
                            <wp:effectExtent l="190500" t="190500" r="181610" b="1860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0520" cy="1055260"/>
                                    </a:xfrm>
                                    <a:prstGeom prst="rect">
                                      <a:avLst/>
                                    </a:prstGeom>
                                    <a:ln>
                                      <a:noFill/>
                                    </a:ln>
                                    <a:effectLst>
                                      <a:outerShdw blurRad="190500" algn="tl" rotWithShape="0">
                                        <a:srgbClr val="000000">
                                          <a:alpha val="70000"/>
                                        </a:srgbClr>
                                      </a:outerShdw>
                                    </a:effectLst>
                                  </pic:spPr>
                                </pic:pic>
                              </a:graphicData>
                            </a:graphic>
                          </wp:inline>
                        </w:drawing>
                      </w:r>
                    </w:p>
                    <w:p w14:paraId="1AFCC6E7" w14:textId="785C5CA4" w:rsidR="009908DA" w:rsidRPr="008145F6" w:rsidRDefault="00A57D6F" w:rsidP="008145F6">
                      <w:pPr>
                        <w:pStyle w:val="Heading1"/>
                        <w:spacing w:before="0" w:beforeAutospacing="0" w:after="0" w:afterAutospacing="0" w:line="315" w:lineRule="atLeast"/>
                        <w:rPr>
                          <w:rFonts w:ascii="Helvetica" w:hAnsi="Helvetica" w:cs="Helvetica"/>
                          <w:color w:val="1E0A3C"/>
                          <w:spacing w:val="8"/>
                          <w:sz w:val="20"/>
                          <w:szCs w:val="20"/>
                        </w:rPr>
                      </w:pPr>
                      <w:r w:rsidRPr="008145F6">
                        <w:rPr>
                          <w:rFonts w:ascii="Helvetica" w:hAnsi="Helvetica" w:cs="Helvetica"/>
                          <w:color w:val="1E0A3C"/>
                          <w:spacing w:val="8"/>
                          <w:sz w:val="20"/>
                          <w:szCs w:val="20"/>
                        </w:rPr>
                        <w:t>Super Party - Virtual Dance Contest</w:t>
                      </w:r>
                      <w:r w:rsidR="008145F6">
                        <w:rPr>
                          <w:rFonts w:ascii="Helvetica" w:hAnsi="Helvetica" w:cs="Helvetica"/>
                          <w:color w:val="1E0A3C"/>
                          <w:spacing w:val="8"/>
                          <w:sz w:val="20"/>
                          <w:szCs w:val="20"/>
                        </w:rPr>
                        <w:t xml:space="preserve">.  </w:t>
                      </w:r>
                      <w:r w:rsidR="009908DA" w:rsidRPr="008145F6">
                        <w:rPr>
                          <w:rFonts w:ascii="Helvetica" w:hAnsi="Helvetica" w:cs="Helvetica"/>
                          <w:color w:val="1E0A3C"/>
                          <w:spacing w:val="8"/>
                          <w:sz w:val="20"/>
                          <w:szCs w:val="20"/>
                        </w:rPr>
                        <w:t>Submit a solo or group dance video of you and/or your foodservice staff to one or both of the selected songs. Three Categories to WIN!! Categories are... Creative, Funny and Talent.</w:t>
                      </w:r>
                    </w:p>
                    <w:bookmarkStart w:id="4" w:name="_Hlk43383149"/>
                    <w:p w14:paraId="3974F195" w14:textId="733490CA" w:rsidR="009908DA" w:rsidRPr="008145F6" w:rsidRDefault="00F40801" w:rsidP="009908DA">
                      <w:pPr>
                        <w:pStyle w:val="Heading1"/>
                        <w:spacing w:before="0" w:beforeAutospacing="0" w:after="0" w:afterAutospacing="0" w:line="315" w:lineRule="atLeast"/>
                        <w:rPr>
                          <w:rFonts w:ascii="Helvetica" w:hAnsi="Helvetica" w:cs="Helvetica"/>
                          <w:color w:val="1E0A3C"/>
                          <w:spacing w:val="8"/>
                          <w:sz w:val="20"/>
                          <w:szCs w:val="20"/>
                        </w:rPr>
                      </w:pPr>
                      <w:r w:rsidRPr="008145F6">
                        <w:rPr>
                          <w:rFonts w:ascii="Helvetica" w:hAnsi="Helvetica" w:cs="Helvetica"/>
                          <w:color w:val="1E0A3C"/>
                          <w:spacing w:val="8"/>
                          <w:sz w:val="20"/>
                          <w:szCs w:val="20"/>
                        </w:rPr>
                        <w:fldChar w:fldCharType="begin"/>
                      </w:r>
                      <w:r w:rsidRPr="008145F6">
                        <w:rPr>
                          <w:rFonts w:ascii="Helvetica" w:hAnsi="Helvetica" w:cs="Helvetica"/>
                          <w:color w:val="1E0A3C"/>
                          <w:spacing w:val="8"/>
                          <w:sz w:val="20"/>
                          <w:szCs w:val="20"/>
                        </w:rPr>
                        <w:instrText xml:space="preserve"> HYPERLINK "https://www.eventbrite.com/e/super-party-virtual-dance-contest-tickets-108899066038?ref=enivtefor001&amp;invite=MTk2NzE4OTIvZXhlY3V0aXZlZGlyZWN0b3JAc25hcGEub3JnLzA%3D%0A&amp;utm_source=eb_email&amp;utm_medium=email&amp;utm_campaign=inviteformalv2&amp;utm_term=attend" </w:instrText>
                      </w:r>
                      <w:r w:rsidRPr="008145F6">
                        <w:rPr>
                          <w:rFonts w:ascii="Helvetica" w:hAnsi="Helvetica" w:cs="Helvetica"/>
                          <w:color w:val="1E0A3C"/>
                          <w:spacing w:val="8"/>
                          <w:sz w:val="20"/>
                          <w:szCs w:val="20"/>
                        </w:rPr>
                        <w:fldChar w:fldCharType="separate"/>
                      </w:r>
                      <w:r w:rsidR="009908DA" w:rsidRPr="008145F6">
                        <w:rPr>
                          <w:rStyle w:val="Hyperlink"/>
                          <w:rFonts w:ascii="Helvetica" w:hAnsi="Helvetica" w:cs="Helvetica"/>
                          <w:spacing w:val="8"/>
                          <w:sz w:val="20"/>
                          <w:szCs w:val="20"/>
                        </w:rPr>
                        <w:t>Click here to learn more</w:t>
                      </w:r>
                      <w:r w:rsidRPr="008145F6">
                        <w:rPr>
                          <w:rFonts w:ascii="Helvetica" w:hAnsi="Helvetica" w:cs="Helvetica"/>
                          <w:color w:val="1E0A3C"/>
                          <w:spacing w:val="8"/>
                          <w:sz w:val="20"/>
                          <w:szCs w:val="20"/>
                        </w:rPr>
                        <w:fldChar w:fldCharType="end"/>
                      </w:r>
                    </w:p>
                    <w:bookmarkEnd w:id="4"/>
                    <w:p w14:paraId="238A0B6C" w14:textId="777EFA52" w:rsidR="0077481F" w:rsidRPr="008145F6" w:rsidRDefault="0077481F" w:rsidP="00285964">
                      <w:pPr>
                        <w:rPr>
                          <w:sz w:val="20"/>
                          <w:szCs w:val="20"/>
                        </w:rPr>
                      </w:pPr>
                    </w:p>
                  </w:txbxContent>
                </v:textbox>
                <w10:wrap type="square"/>
              </v:shape>
            </w:pict>
          </mc:Fallback>
        </mc:AlternateContent>
      </w:r>
    </w:p>
    <w:p w14:paraId="234E2936" w14:textId="5101D485" w:rsidR="001D0929" w:rsidRDefault="001D0929" w:rsidP="007B1455">
      <w:pPr>
        <w:jc w:val="center"/>
        <w:rPr>
          <w:rFonts w:eastAsia="Times New Roman"/>
          <w:noProof/>
        </w:rPr>
      </w:pPr>
    </w:p>
    <w:p w14:paraId="1AAA4802" w14:textId="56CD29D1" w:rsidR="004E4016" w:rsidRDefault="004E4016" w:rsidP="007B1455">
      <w:pPr>
        <w:jc w:val="center"/>
        <w:rPr>
          <w:rFonts w:ascii="Arial" w:hAnsi="Arial"/>
          <w:noProof/>
        </w:rPr>
      </w:pPr>
    </w:p>
    <w:p w14:paraId="26C32725" w14:textId="0A71487E" w:rsidR="004E4016" w:rsidRDefault="004E4016" w:rsidP="007B1455">
      <w:pPr>
        <w:jc w:val="center"/>
        <w:rPr>
          <w:rFonts w:ascii="Arial" w:hAnsi="Arial"/>
          <w:noProof/>
        </w:rPr>
      </w:pPr>
    </w:p>
    <w:p w14:paraId="4398BC11" w14:textId="68C7A8BD" w:rsidR="004E4016" w:rsidRDefault="004E4016" w:rsidP="007B1455">
      <w:pPr>
        <w:jc w:val="center"/>
        <w:rPr>
          <w:rFonts w:ascii="Arial" w:hAnsi="Arial"/>
          <w:noProof/>
        </w:rPr>
      </w:pPr>
    </w:p>
    <w:p w14:paraId="52D47160" w14:textId="4A1A5226" w:rsidR="004E4016" w:rsidRDefault="004E4016" w:rsidP="007B1455">
      <w:pPr>
        <w:jc w:val="center"/>
        <w:rPr>
          <w:rFonts w:ascii="Arial" w:hAnsi="Arial"/>
          <w:noProof/>
        </w:rPr>
      </w:pPr>
    </w:p>
    <w:p w14:paraId="2D73EB8F" w14:textId="35E97506" w:rsidR="004E4016" w:rsidRDefault="004E4016" w:rsidP="007B1455">
      <w:pPr>
        <w:jc w:val="center"/>
        <w:rPr>
          <w:rFonts w:ascii="Arial" w:hAnsi="Arial"/>
          <w:noProof/>
        </w:rPr>
      </w:pPr>
    </w:p>
    <w:p w14:paraId="268046FF" w14:textId="12948F1B" w:rsidR="004E4016" w:rsidRDefault="004E4016" w:rsidP="007B1455">
      <w:pPr>
        <w:jc w:val="center"/>
        <w:rPr>
          <w:rFonts w:ascii="Arial" w:hAnsi="Arial"/>
          <w:noProof/>
        </w:rPr>
      </w:pPr>
    </w:p>
    <w:p w14:paraId="53BFE7F8" w14:textId="73F7D89E" w:rsidR="00C0121A" w:rsidRDefault="00C0121A" w:rsidP="007B1455">
      <w:pPr>
        <w:jc w:val="center"/>
        <w:rPr>
          <w:rFonts w:ascii="Arial" w:hAnsi="Arial"/>
          <w:noProof/>
        </w:rPr>
      </w:pPr>
    </w:p>
    <w:p w14:paraId="37239A81" w14:textId="07A751F3" w:rsidR="004E4016" w:rsidRDefault="004E4016" w:rsidP="007B1455">
      <w:pPr>
        <w:jc w:val="center"/>
        <w:rPr>
          <w:rFonts w:ascii="Arial" w:hAnsi="Arial"/>
          <w:noProof/>
        </w:rPr>
      </w:pPr>
    </w:p>
    <w:p w14:paraId="182DF001" w14:textId="09CA2705" w:rsidR="004E4016" w:rsidRDefault="004E4016" w:rsidP="007B1455">
      <w:pPr>
        <w:jc w:val="center"/>
        <w:rPr>
          <w:rFonts w:ascii="Arial" w:hAnsi="Arial"/>
          <w:noProof/>
        </w:rPr>
      </w:pPr>
    </w:p>
    <w:p w14:paraId="60C8A25B" w14:textId="3BEA0A90" w:rsidR="002333A5" w:rsidRDefault="008016B9" w:rsidP="00FA04DC">
      <w:pPr>
        <w:jc w:val="center"/>
        <w:rPr>
          <w:rFonts w:ascii="Segoe UI" w:hAnsi="Segoe UI" w:cs="Segoe UI"/>
          <w:b/>
          <w:bCs/>
          <w:i/>
          <w:iCs/>
          <w:color w:val="000000"/>
        </w:rPr>
      </w:pPr>
      <w:r>
        <w:rPr>
          <w:rFonts w:ascii="Arial Rounded MT Bold" w:hAnsi="Arial Rounded MT Bold" w:cs="Segoe UI Emoji"/>
          <w:b/>
          <w:noProof/>
          <w:color w:val="134163" w:themeColor="accent2" w:themeShade="80"/>
          <w:sz w:val="36"/>
          <w:szCs w:val="36"/>
        </w:rPr>
        <w:drawing>
          <wp:anchor distT="0" distB="0" distL="114300" distR="114300" simplePos="0" relativeHeight="251701248" behindDoc="1" locked="0" layoutInCell="1" allowOverlap="1" wp14:anchorId="2DC166E0" wp14:editId="467D1207">
            <wp:simplePos x="0" y="0"/>
            <wp:positionH relativeFrom="column">
              <wp:posOffset>190182</wp:posOffset>
            </wp:positionH>
            <wp:positionV relativeFrom="paragraph">
              <wp:posOffset>24130</wp:posOffset>
            </wp:positionV>
            <wp:extent cx="3105150" cy="691515"/>
            <wp:effectExtent l="0" t="0" r="0" b="0"/>
            <wp:wrapTight wrapText="bothSides">
              <wp:wrapPolygon edited="0">
                <wp:start x="5301" y="0"/>
                <wp:lineTo x="3445" y="1190"/>
                <wp:lineTo x="1060" y="6545"/>
                <wp:lineTo x="1060" y="9521"/>
                <wp:lineTo x="0" y="12496"/>
                <wp:lineTo x="0" y="19636"/>
                <wp:lineTo x="133" y="20826"/>
                <wp:lineTo x="2518" y="20826"/>
                <wp:lineTo x="8481" y="20826"/>
                <wp:lineTo x="10336" y="20231"/>
                <wp:lineTo x="10071" y="19041"/>
                <wp:lineTo x="21467" y="16661"/>
                <wp:lineTo x="21467" y="5355"/>
                <wp:lineTo x="8746" y="0"/>
                <wp:lineTo x="5301"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yimpact-logo.png"/>
                    <pic:cNvPicPr/>
                  </pic:nvPicPr>
                  <pic:blipFill>
                    <a:blip r:embed="rId19">
                      <a:extLst>
                        <a:ext uri="{28A0092B-C50C-407E-A947-70E740481C1C}">
                          <a14:useLocalDpi xmlns:a14="http://schemas.microsoft.com/office/drawing/2010/main" val="0"/>
                        </a:ext>
                      </a:extLst>
                    </a:blip>
                    <a:stretch>
                      <a:fillRect/>
                    </a:stretch>
                  </pic:blipFill>
                  <pic:spPr>
                    <a:xfrm>
                      <a:off x="0" y="0"/>
                      <a:ext cx="3105150" cy="691515"/>
                    </a:xfrm>
                    <a:prstGeom prst="rect">
                      <a:avLst/>
                    </a:prstGeom>
                  </pic:spPr>
                </pic:pic>
              </a:graphicData>
            </a:graphic>
            <wp14:sizeRelH relativeFrom="page">
              <wp14:pctWidth>0</wp14:pctWidth>
            </wp14:sizeRelH>
            <wp14:sizeRelV relativeFrom="page">
              <wp14:pctHeight>0</wp14:pctHeight>
            </wp14:sizeRelV>
          </wp:anchor>
        </w:drawing>
      </w:r>
    </w:p>
    <w:p w14:paraId="5FCA2B08" w14:textId="03836F45" w:rsidR="002333A5" w:rsidRDefault="002333A5" w:rsidP="00ED3297">
      <w:pPr>
        <w:pStyle w:val="Heading4"/>
        <w:spacing w:before="0"/>
        <w:rPr>
          <w:rFonts w:ascii="Segoe UI" w:hAnsi="Segoe UI" w:cs="Segoe UI"/>
          <w:b/>
          <w:bCs/>
          <w:i w:val="0"/>
          <w:iCs w:val="0"/>
          <w:color w:val="000000"/>
        </w:rPr>
      </w:pPr>
    </w:p>
    <w:p w14:paraId="1CF0FF4E" w14:textId="1455D571" w:rsidR="00166462" w:rsidRDefault="00166462" w:rsidP="00ED3297"/>
    <w:p w14:paraId="3DB8F5E8" w14:textId="2609588D" w:rsidR="00ED3297" w:rsidRDefault="00ED3297" w:rsidP="00ED3297"/>
    <w:p w14:paraId="795C8242" w14:textId="4B1EFE66" w:rsidR="008016B9" w:rsidRDefault="008016B9" w:rsidP="00ED3297"/>
    <w:p w14:paraId="6C59F690" w14:textId="4B3896B7" w:rsidR="008016B9" w:rsidRDefault="008016B9" w:rsidP="00ED3297">
      <w:r>
        <w:rPr>
          <w:rFonts w:ascii="Arial" w:hAnsi="Arial"/>
          <w:noProof/>
        </w:rPr>
        <w:drawing>
          <wp:anchor distT="0" distB="0" distL="114300" distR="114300" simplePos="0" relativeHeight="251703296" behindDoc="0" locked="0" layoutInCell="1" allowOverlap="1" wp14:anchorId="33202DEA" wp14:editId="35BCF345">
            <wp:simplePos x="0" y="0"/>
            <wp:positionH relativeFrom="column">
              <wp:posOffset>1762125</wp:posOffset>
            </wp:positionH>
            <wp:positionV relativeFrom="paragraph">
              <wp:posOffset>27622</wp:posOffset>
            </wp:positionV>
            <wp:extent cx="1762125" cy="1041400"/>
            <wp:effectExtent l="171450" t="171450" r="123825" b="139700"/>
            <wp:wrapNone/>
            <wp:docPr id="22" name="Picture 2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rdone.png"/>
                    <pic:cNvPicPr/>
                  </pic:nvPicPr>
                  <pic:blipFill>
                    <a:blip r:embed="rId20">
                      <a:extLst>
                        <a:ext uri="{28A0092B-C50C-407E-A947-70E740481C1C}">
                          <a14:useLocalDpi xmlns:a14="http://schemas.microsoft.com/office/drawing/2010/main" val="0"/>
                        </a:ext>
                      </a:extLst>
                    </a:blip>
                    <a:stretch>
                      <a:fillRect/>
                    </a:stretch>
                  </pic:blipFill>
                  <pic:spPr>
                    <a:xfrm>
                      <a:off x="0" y="0"/>
                      <a:ext cx="1762125" cy="1041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B0EBB92" w14:textId="7172321A" w:rsidR="008016B9" w:rsidRDefault="008016B9" w:rsidP="00ED3297">
      <w:r>
        <w:rPr>
          <w:rFonts w:ascii="Segoe UI" w:hAnsi="Segoe UI" w:cs="Segoe UI"/>
          <w:b/>
          <w:bCs/>
          <w:i/>
          <w:iCs/>
          <w:noProof/>
          <w:color w:val="000000"/>
        </w:rPr>
        <w:drawing>
          <wp:anchor distT="0" distB="0" distL="114300" distR="114300" simplePos="0" relativeHeight="251705344" behindDoc="1" locked="0" layoutInCell="1" allowOverlap="1" wp14:anchorId="417E5802" wp14:editId="5FD4D1F6">
            <wp:simplePos x="0" y="0"/>
            <wp:positionH relativeFrom="column">
              <wp:posOffset>52388</wp:posOffset>
            </wp:positionH>
            <wp:positionV relativeFrom="page">
              <wp:posOffset>6824980</wp:posOffset>
            </wp:positionV>
            <wp:extent cx="1582420" cy="1266825"/>
            <wp:effectExtent l="190500" t="190500" r="189230" b="200025"/>
            <wp:wrapTight wrapText="bothSides">
              <wp:wrapPolygon edited="0">
                <wp:start x="520" y="-3248"/>
                <wp:lineTo x="-2600" y="-2598"/>
                <wp:lineTo x="-2600" y="20788"/>
                <wp:lineTo x="-1300" y="23386"/>
                <wp:lineTo x="520" y="24686"/>
                <wp:lineTo x="20803" y="24686"/>
                <wp:lineTo x="22623" y="23386"/>
                <wp:lineTo x="23923" y="18514"/>
                <wp:lineTo x="23923" y="2598"/>
                <wp:lineTo x="21063" y="-2274"/>
                <wp:lineTo x="20803" y="-3248"/>
                <wp:lineTo x="520" y="-3248"/>
              </wp:wrapPolygon>
            </wp:wrapTight>
            <wp:docPr id="26" name="Picture 26"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s from asian_food_solutionscomidavi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2420" cy="1266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33F9C0A" w14:textId="6BD88202" w:rsidR="001D38A4" w:rsidRDefault="00ED3297" w:rsidP="00D13252">
      <w:pPr>
        <w:jc w:val="center"/>
        <w:textAlignment w:val="baseline"/>
      </w:pPr>
      <w:r>
        <w:t xml:space="preserve">               </w:t>
      </w:r>
    </w:p>
    <w:p w14:paraId="58CDF770" w14:textId="5B7CD823" w:rsidR="001D38A4" w:rsidRDefault="001D38A4" w:rsidP="00D13252">
      <w:pPr>
        <w:jc w:val="center"/>
        <w:textAlignment w:val="baseline"/>
      </w:pPr>
    </w:p>
    <w:p w14:paraId="6D30D3A5" w14:textId="4E02B0AA" w:rsidR="001D38A4" w:rsidRDefault="001D38A4" w:rsidP="00D13252">
      <w:pPr>
        <w:jc w:val="center"/>
        <w:textAlignment w:val="baseline"/>
      </w:pPr>
    </w:p>
    <w:p w14:paraId="41524A4C" w14:textId="415DE7B5" w:rsidR="001D38A4" w:rsidRDefault="001D38A4" w:rsidP="00D13252">
      <w:pPr>
        <w:jc w:val="center"/>
        <w:textAlignment w:val="baseline"/>
      </w:pPr>
    </w:p>
    <w:p w14:paraId="5FEDC49A" w14:textId="4BC8B0B0" w:rsidR="00263ADE" w:rsidRDefault="00ED3297" w:rsidP="00D13252">
      <w:pPr>
        <w:jc w:val="center"/>
        <w:textAlignment w:val="baseline"/>
      </w:pPr>
      <w:r>
        <w:t xml:space="preserve">           </w:t>
      </w:r>
    </w:p>
    <w:p w14:paraId="2BB9322D" w14:textId="6635C26F" w:rsidR="008016B9" w:rsidRDefault="008016B9" w:rsidP="008016B9">
      <w:pPr>
        <w:jc w:val="center"/>
        <w:textAlignment w:val="baseline"/>
        <w:rPr>
          <w:rFonts w:ascii="Bahnschrift SemiBold" w:hAnsi="Bahnschrift SemiBold"/>
          <w:sz w:val="44"/>
          <w:szCs w:val="44"/>
        </w:rPr>
      </w:pPr>
    </w:p>
    <w:p w14:paraId="340674C7" w14:textId="03C2ADA6" w:rsidR="008016B9" w:rsidRDefault="008016B9" w:rsidP="008016B9">
      <w:pPr>
        <w:jc w:val="center"/>
        <w:textAlignment w:val="baseline"/>
        <w:rPr>
          <w:rFonts w:ascii="Bahnschrift SemiBold" w:hAnsi="Bahnschrift SemiBold"/>
          <w:sz w:val="44"/>
          <w:szCs w:val="44"/>
        </w:rPr>
      </w:pPr>
    </w:p>
    <w:p w14:paraId="75CA114D" w14:textId="6C008222" w:rsidR="008016B9" w:rsidRDefault="008016B9" w:rsidP="008016B9">
      <w:pPr>
        <w:jc w:val="center"/>
        <w:textAlignment w:val="baseline"/>
        <w:rPr>
          <w:rFonts w:ascii="Bahnschrift SemiBold" w:hAnsi="Bahnschrift SemiBold"/>
          <w:sz w:val="44"/>
          <w:szCs w:val="44"/>
        </w:rPr>
      </w:pPr>
      <w:r w:rsidRPr="00B27E2D">
        <w:rPr>
          <w:rStyle w:val="Hyperlink"/>
          <w:rFonts w:ascii="Britannic Bold" w:eastAsia="Times New Roman" w:hAnsi="Britannic Bold" w:cs="Helvetica"/>
          <w:noProof/>
          <w:color w:val="7030A0"/>
          <w:sz w:val="32"/>
          <w:szCs w:val="32"/>
        </w:rPr>
        <mc:AlternateContent>
          <mc:Choice Requires="wps">
            <w:drawing>
              <wp:anchor distT="91440" distB="91440" distL="114300" distR="114300" simplePos="0" relativeHeight="251697152" behindDoc="0" locked="0" layoutInCell="1" allowOverlap="1" wp14:anchorId="65B8820D" wp14:editId="0BE05B2B">
                <wp:simplePos x="0" y="0"/>
                <wp:positionH relativeFrom="page">
                  <wp:posOffset>304800</wp:posOffset>
                </wp:positionH>
                <wp:positionV relativeFrom="paragraph">
                  <wp:posOffset>105092</wp:posOffset>
                </wp:positionV>
                <wp:extent cx="3223260" cy="76644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766445"/>
                        </a:xfrm>
                        <a:prstGeom prst="rect">
                          <a:avLst/>
                        </a:prstGeom>
                        <a:noFill/>
                        <a:ln w="9525">
                          <a:noFill/>
                          <a:miter lim="800000"/>
                          <a:headEnd/>
                          <a:tailEnd/>
                        </a:ln>
                      </wps:spPr>
                      <wps:txbx>
                        <w:txbxContent>
                          <w:p w14:paraId="7955E316" w14:textId="77777777" w:rsidR="00DB1E06" w:rsidRDefault="00DB1E06" w:rsidP="00DB1E06">
                            <w:pPr>
                              <w:pBdr>
                                <w:top w:val="single" w:sz="24" w:space="8" w:color="1CADE4" w:themeColor="accent1"/>
                                <w:bottom w:val="single" w:sz="24" w:space="8" w:color="1CADE4" w:themeColor="accent1"/>
                              </w:pBdr>
                              <w:jc w:val="center"/>
                              <w:rPr>
                                <w:i/>
                                <w:iCs/>
                                <w:color w:val="1CADE4" w:themeColor="accent1"/>
                              </w:rPr>
                            </w:pPr>
                            <w:r>
                              <w:rPr>
                                <w:i/>
                                <w:iCs/>
                                <w:color w:val="1CADE4" w:themeColor="accent1"/>
                              </w:rPr>
                              <w:t xml:space="preserve">Click on our </w:t>
                            </w:r>
                            <w:r w:rsidRPr="00F61048">
                              <w:rPr>
                                <w:b/>
                                <w:bCs/>
                                <w:i/>
                                <w:iCs/>
                                <w:color w:val="1CADE4" w:themeColor="accent1"/>
                              </w:rPr>
                              <w:t>Platinum Partners</w:t>
                            </w:r>
                            <w:r>
                              <w:rPr>
                                <w:i/>
                                <w:iCs/>
                                <w:color w:val="1CADE4" w:themeColor="accent1"/>
                              </w:rPr>
                              <w:t xml:space="preserve"> logo to visit their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8820D" id="_x0000_s1033" type="#_x0000_t202" style="position:absolute;left:0;text-align:left;margin-left:24pt;margin-top:8.25pt;width:253.8pt;height:60.35pt;z-index:2516971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" filled="f" stroked="f">
                <v:textbox>
                  <w:txbxContent>
                    <w:p w14:paraId="7955E316" w14:textId="77777777" w:rsidR="00DB1E06" w:rsidRDefault="00DB1E06" w:rsidP="00DB1E06">
                      <w:pPr>
                        <w:pBdr>
                          <w:top w:val="single" w:sz="24" w:space="8" w:color="1CADE4" w:themeColor="accent1"/>
                          <w:bottom w:val="single" w:sz="24" w:space="8" w:color="1CADE4" w:themeColor="accent1"/>
                        </w:pBdr>
                        <w:jc w:val="center"/>
                        <w:rPr>
                          <w:i/>
                          <w:iCs/>
                          <w:color w:val="1CADE4" w:themeColor="accent1"/>
                        </w:rPr>
                      </w:pPr>
                      <w:r>
                        <w:rPr>
                          <w:i/>
                          <w:iCs/>
                          <w:color w:val="1CADE4" w:themeColor="accent1"/>
                        </w:rPr>
                        <w:t xml:space="preserve">Click on our </w:t>
                      </w:r>
                      <w:r w:rsidRPr="00F61048">
                        <w:rPr>
                          <w:b/>
                          <w:bCs/>
                          <w:i/>
                          <w:iCs/>
                          <w:color w:val="1CADE4" w:themeColor="accent1"/>
                        </w:rPr>
                        <w:t>Platinum Partners</w:t>
                      </w:r>
                      <w:r>
                        <w:rPr>
                          <w:i/>
                          <w:iCs/>
                          <w:color w:val="1CADE4" w:themeColor="accent1"/>
                        </w:rPr>
                        <w:t xml:space="preserve"> logo to visit their website!</w:t>
                      </w:r>
                    </w:p>
                  </w:txbxContent>
                </v:textbox>
                <w10:wrap anchorx="page"/>
              </v:shape>
            </w:pict>
          </mc:Fallback>
        </mc:AlternateContent>
      </w:r>
    </w:p>
    <w:p w14:paraId="6CD13795" w14:textId="77777777" w:rsidR="008016B9" w:rsidRDefault="008016B9" w:rsidP="008016B9">
      <w:pPr>
        <w:jc w:val="center"/>
        <w:textAlignment w:val="baseline"/>
        <w:rPr>
          <w:rFonts w:ascii="Bahnschrift SemiBold" w:hAnsi="Bahnschrift SemiBold"/>
          <w:sz w:val="44"/>
          <w:szCs w:val="44"/>
        </w:rPr>
      </w:pPr>
    </w:p>
    <w:p w14:paraId="2480B0B8" w14:textId="64069D66" w:rsidR="00A606AF" w:rsidRPr="00A606AF" w:rsidRDefault="008016B9" w:rsidP="008016B9">
      <w:pPr>
        <w:jc w:val="center"/>
        <w:textAlignment w:val="baseline"/>
        <w:rPr>
          <w:rFonts w:ascii="Bahnschrift SemiBold" w:hAnsi="Bahnschrift SemiBold"/>
          <w:sz w:val="44"/>
          <w:szCs w:val="44"/>
        </w:rPr>
      </w:pPr>
      <w:r w:rsidRPr="00BC2CD0">
        <w:rPr>
          <w:rFonts w:ascii="Arial Rounded MT Bold" w:hAnsi="Arial Rounded MT Bold" w:cs="Segoe UI Emoji"/>
          <w:b/>
          <w:noProof/>
          <w:color w:val="134163" w:themeColor="accent2" w:themeShade="80"/>
          <w:sz w:val="36"/>
          <w:szCs w:val="36"/>
        </w:rPr>
        <mc:AlternateContent>
          <mc:Choice Requires="wps">
            <w:drawing>
              <wp:anchor distT="45720" distB="45720" distL="114300" distR="114300" simplePos="0" relativeHeight="251689984" behindDoc="1" locked="0" layoutInCell="1" allowOverlap="1" wp14:anchorId="408366DB" wp14:editId="093D2A18">
                <wp:simplePos x="0" y="0"/>
                <wp:positionH relativeFrom="column">
                  <wp:posOffset>156845</wp:posOffset>
                </wp:positionH>
                <wp:positionV relativeFrom="paragraph">
                  <wp:posOffset>-4072572</wp:posOffset>
                </wp:positionV>
                <wp:extent cx="3395345" cy="4361815"/>
                <wp:effectExtent l="38100" t="38100" r="52705" b="57785"/>
                <wp:wrapTight wrapText="bothSides">
                  <wp:wrapPolygon edited="0">
                    <wp:start x="485" y="-189"/>
                    <wp:lineTo x="-242" y="-94"/>
                    <wp:lineTo x="-242" y="21603"/>
                    <wp:lineTo x="16482" y="21792"/>
                    <wp:lineTo x="17330" y="21792"/>
                    <wp:lineTo x="19875" y="21792"/>
                    <wp:lineTo x="21814" y="21509"/>
                    <wp:lineTo x="21814" y="189"/>
                    <wp:lineTo x="21572" y="-94"/>
                    <wp:lineTo x="20481" y="-189"/>
                    <wp:lineTo x="485" y="-189"/>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4361815"/>
                        </a:xfrm>
                        <a:custGeom>
                          <a:avLst/>
                          <a:gdLst>
                            <a:gd name="connsiteX0" fmla="*/ 0 w 3395345"/>
                            <a:gd name="connsiteY0" fmla="*/ 0 h 4361815"/>
                            <a:gd name="connsiteX1" fmla="*/ 565891 w 3395345"/>
                            <a:gd name="connsiteY1" fmla="*/ 0 h 4361815"/>
                            <a:gd name="connsiteX2" fmla="*/ 1199689 w 3395345"/>
                            <a:gd name="connsiteY2" fmla="*/ 0 h 4361815"/>
                            <a:gd name="connsiteX3" fmla="*/ 1799533 w 3395345"/>
                            <a:gd name="connsiteY3" fmla="*/ 0 h 4361815"/>
                            <a:gd name="connsiteX4" fmla="*/ 2331470 w 3395345"/>
                            <a:gd name="connsiteY4" fmla="*/ 0 h 4361815"/>
                            <a:gd name="connsiteX5" fmla="*/ 2897361 w 3395345"/>
                            <a:gd name="connsiteY5" fmla="*/ 0 h 4361815"/>
                            <a:gd name="connsiteX6" fmla="*/ 3395345 w 3395345"/>
                            <a:gd name="connsiteY6" fmla="*/ 0 h 4361815"/>
                            <a:gd name="connsiteX7" fmla="*/ 3395345 w 3395345"/>
                            <a:gd name="connsiteY7" fmla="*/ 501609 h 4361815"/>
                            <a:gd name="connsiteX8" fmla="*/ 3395345 w 3395345"/>
                            <a:gd name="connsiteY8" fmla="*/ 1134072 h 4361815"/>
                            <a:gd name="connsiteX9" fmla="*/ 3395345 w 3395345"/>
                            <a:gd name="connsiteY9" fmla="*/ 1592062 h 4361815"/>
                            <a:gd name="connsiteX10" fmla="*/ 3395345 w 3395345"/>
                            <a:gd name="connsiteY10" fmla="*/ 2093671 h 4361815"/>
                            <a:gd name="connsiteX11" fmla="*/ 3395345 w 3395345"/>
                            <a:gd name="connsiteY11" fmla="*/ 2726134 h 4361815"/>
                            <a:gd name="connsiteX12" fmla="*/ 3395345 w 3395345"/>
                            <a:gd name="connsiteY12" fmla="*/ 3358598 h 4361815"/>
                            <a:gd name="connsiteX13" fmla="*/ 3395345 w 3395345"/>
                            <a:gd name="connsiteY13" fmla="*/ 4361815 h 4361815"/>
                            <a:gd name="connsiteX14" fmla="*/ 2795501 w 3395345"/>
                            <a:gd name="connsiteY14" fmla="*/ 4361815 h 4361815"/>
                            <a:gd name="connsiteX15" fmla="*/ 2161703 w 3395345"/>
                            <a:gd name="connsiteY15" fmla="*/ 4361815 h 4361815"/>
                            <a:gd name="connsiteX16" fmla="*/ 1527905 w 3395345"/>
                            <a:gd name="connsiteY16" fmla="*/ 4361815 h 4361815"/>
                            <a:gd name="connsiteX17" fmla="*/ 995968 w 3395345"/>
                            <a:gd name="connsiteY17" fmla="*/ 4361815 h 4361815"/>
                            <a:gd name="connsiteX18" fmla="*/ 0 w 3395345"/>
                            <a:gd name="connsiteY18" fmla="*/ 4361815 h 4361815"/>
                            <a:gd name="connsiteX19" fmla="*/ 0 w 3395345"/>
                            <a:gd name="connsiteY19" fmla="*/ 3772970 h 4361815"/>
                            <a:gd name="connsiteX20" fmla="*/ 0 w 3395345"/>
                            <a:gd name="connsiteY20" fmla="*/ 3271361 h 4361815"/>
                            <a:gd name="connsiteX21" fmla="*/ 0 w 3395345"/>
                            <a:gd name="connsiteY21" fmla="*/ 2769753 h 4361815"/>
                            <a:gd name="connsiteX22" fmla="*/ 0 w 3395345"/>
                            <a:gd name="connsiteY22" fmla="*/ 2180908 h 4361815"/>
                            <a:gd name="connsiteX23" fmla="*/ 0 w 3395345"/>
                            <a:gd name="connsiteY23" fmla="*/ 1766535 h 4361815"/>
                            <a:gd name="connsiteX24" fmla="*/ 0 w 3395345"/>
                            <a:gd name="connsiteY24" fmla="*/ 1177690 h 4361815"/>
                            <a:gd name="connsiteX25" fmla="*/ 0 w 3395345"/>
                            <a:gd name="connsiteY25" fmla="*/ 676081 h 4361815"/>
                            <a:gd name="connsiteX26" fmla="*/ 0 w 3395345"/>
                            <a:gd name="connsiteY26" fmla="*/ 0 h 436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395345" h="4361815" fill="none" extrusionOk="0">
                              <a:moveTo>
                                <a:pt x="0" y="0"/>
                              </a:moveTo>
                              <a:cubicBezTo>
                                <a:pt x="119336" y="-55310"/>
                                <a:pt x="437577" y="45920"/>
                                <a:pt x="565891" y="0"/>
                              </a:cubicBezTo>
                              <a:cubicBezTo>
                                <a:pt x="694205" y="-45920"/>
                                <a:pt x="1012038" y="67875"/>
                                <a:pt x="1199689" y="0"/>
                              </a:cubicBezTo>
                              <a:cubicBezTo>
                                <a:pt x="1387340" y="-67875"/>
                                <a:pt x="1605335" y="30720"/>
                                <a:pt x="1799533" y="0"/>
                              </a:cubicBezTo>
                              <a:cubicBezTo>
                                <a:pt x="1993731" y="-30720"/>
                                <a:pt x="2162392" y="11275"/>
                                <a:pt x="2331470" y="0"/>
                              </a:cubicBezTo>
                              <a:cubicBezTo>
                                <a:pt x="2500548" y="-11275"/>
                                <a:pt x="2627734" y="33908"/>
                                <a:pt x="2897361" y="0"/>
                              </a:cubicBezTo>
                              <a:cubicBezTo>
                                <a:pt x="3166988" y="-33908"/>
                                <a:pt x="3209924" y="25703"/>
                                <a:pt x="3395345" y="0"/>
                              </a:cubicBezTo>
                              <a:cubicBezTo>
                                <a:pt x="3444293" y="160577"/>
                                <a:pt x="3389795" y="266937"/>
                                <a:pt x="3395345" y="501609"/>
                              </a:cubicBezTo>
                              <a:cubicBezTo>
                                <a:pt x="3400895" y="736281"/>
                                <a:pt x="3393351" y="840549"/>
                                <a:pt x="3395345" y="1134072"/>
                              </a:cubicBezTo>
                              <a:cubicBezTo>
                                <a:pt x="3397339" y="1427595"/>
                                <a:pt x="3384174" y="1364962"/>
                                <a:pt x="3395345" y="1592062"/>
                              </a:cubicBezTo>
                              <a:cubicBezTo>
                                <a:pt x="3406516" y="1819162"/>
                                <a:pt x="3389850" y="1932140"/>
                                <a:pt x="3395345" y="2093671"/>
                              </a:cubicBezTo>
                              <a:cubicBezTo>
                                <a:pt x="3400840" y="2255202"/>
                                <a:pt x="3366174" y="2448015"/>
                                <a:pt x="3395345" y="2726134"/>
                              </a:cubicBezTo>
                              <a:cubicBezTo>
                                <a:pt x="3424516" y="3004253"/>
                                <a:pt x="3339046" y="3095173"/>
                                <a:pt x="3395345" y="3358598"/>
                              </a:cubicBezTo>
                              <a:cubicBezTo>
                                <a:pt x="3451644" y="3622023"/>
                                <a:pt x="3364279" y="4106125"/>
                                <a:pt x="3395345" y="4361815"/>
                              </a:cubicBezTo>
                              <a:cubicBezTo>
                                <a:pt x="3208522" y="4381125"/>
                                <a:pt x="3063422" y="4352257"/>
                                <a:pt x="2795501" y="4361815"/>
                              </a:cubicBezTo>
                              <a:cubicBezTo>
                                <a:pt x="2527580" y="4371373"/>
                                <a:pt x="2377544" y="4308405"/>
                                <a:pt x="2161703" y="4361815"/>
                              </a:cubicBezTo>
                              <a:cubicBezTo>
                                <a:pt x="1945862" y="4415225"/>
                                <a:pt x="1697313" y="4320015"/>
                                <a:pt x="1527905" y="4361815"/>
                              </a:cubicBezTo>
                              <a:cubicBezTo>
                                <a:pt x="1358497" y="4403615"/>
                                <a:pt x="1224569" y="4315027"/>
                                <a:pt x="995968" y="4361815"/>
                              </a:cubicBezTo>
                              <a:cubicBezTo>
                                <a:pt x="767367" y="4408603"/>
                                <a:pt x="387556" y="4359314"/>
                                <a:pt x="0" y="4361815"/>
                              </a:cubicBezTo>
                              <a:cubicBezTo>
                                <a:pt x="-17668" y="4187072"/>
                                <a:pt x="66639" y="4001999"/>
                                <a:pt x="0" y="3772970"/>
                              </a:cubicBezTo>
                              <a:cubicBezTo>
                                <a:pt x="-66639" y="3543941"/>
                                <a:pt x="27704" y="3437450"/>
                                <a:pt x="0" y="3271361"/>
                              </a:cubicBezTo>
                              <a:cubicBezTo>
                                <a:pt x="-27704" y="3105272"/>
                                <a:pt x="21263" y="2880586"/>
                                <a:pt x="0" y="2769753"/>
                              </a:cubicBezTo>
                              <a:cubicBezTo>
                                <a:pt x="-21263" y="2658920"/>
                                <a:pt x="24112" y="2422314"/>
                                <a:pt x="0" y="2180908"/>
                              </a:cubicBezTo>
                              <a:cubicBezTo>
                                <a:pt x="-24112" y="1939502"/>
                                <a:pt x="40824" y="1865165"/>
                                <a:pt x="0" y="1766535"/>
                              </a:cubicBezTo>
                              <a:cubicBezTo>
                                <a:pt x="-40824" y="1667905"/>
                                <a:pt x="28459" y="1388504"/>
                                <a:pt x="0" y="1177690"/>
                              </a:cubicBezTo>
                              <a:cubicBezTo>
                                <a:pt x="-28459" y="966876"/>
                                <a:pt x="17563" y="802051"/>
                                <a:pt x="0" y="676081"/>
                              </a:cubicBezTo>
                              <a:cubicBezTo>
                                <a:pt x="-17563" y="550111"/>
                                <a:pt x="71654" y="165906"/>
                                <a:pt x="0" y="0"/>
                              </a:cubicBezTo>
                              <a:close/>
                            </a:path>
                            <a:path w="3395345" h="4361815" stroke="0" extrusionOk="0">
                              <a:moveTo>
                                <a:pt x="0" y="0"/>
                              </a:moveTo>
                              <a:cubicBezTo>
                                <a:pt x="119096" y="-28512"/>
                                <a:pt x="405272" y="39362"/>
                                <a:pt x="565891" y="0"/>
                              </a:cubicBezTo>
                              <a:cubicBezTo>
                                <a:pt x="726510" y="-39362"/>
                                <a:pt x="877962" y="22344"/>
                                <a:pt x="1131782" y="0"/>
                              </a:cubicBezTo>
                              <a:cubicBezTo>
                                <a:pt x="1385602" y="-22344"/>
                                <a:pt x="1489580" y="70090"/>
                                <a:pt x="1731626" y="0"/>
                              </a:cubicBezTo>
                              <a:cubicBezTo>
                                <a:pt x="1973672" y="-70090"/>
                                <a:pt x="2084387" y="56769"/>
                                <a:pt x="2297517" y="0"/>
                              </a:cubicBezTo>
                              <a:cubicBezTo>
                                <a:pt x="2510647" y="-56769"/>
                                <a:pt x="2733073" y="52334"/>
                                <a:pt x="2863408" y="0"/>
                              </a:cubicBezTo>
                              <a:cubicBezTo>
                                <a:pt x="2993743" y="-52334"/>
                                <a:pt x="3140596" y="13191"/>
                                <a:pt x="3395345" y="0"/>
                              </a:cubicBezTo>
                              <a:cubicBezTo>
                                <a:pt x="3422716" y="180056"/>
                                <a:pt x="3347194" y="364032"/>
                                <a:pt x="3395345" y="501609"/>
                              </a:cubicBezTo>
                              <a:cubicBezTo>
                                <a:pt x="3443496" y="639186"/>
                                <a:pt x="3389215" y="764188"/>
                                <a:pt x="3395345" y="1003217"/>
                              </a:cubicBezTo>
                              <a:cubicBezTo>
                                <a:pt x="3401475" y="1242246"/>
                                <a:pt x="3360438" y="1318974"/>
                                <a:pt x="3395345" y="1504826"/>
                              </a:cubicBezTo>
                              <a:cubicBezTo>
                                <a:pt x="3430252" y="1690678"/>
                                <a:pt x="3375262" y="1759681"/>
                                <a:pt x="3395345" y="1919199"/>
                              </a:cubicBezTo>
                              <a:cubicBezTo>
                                <a:pt x="3415428" y="2078717"/>
                                <a:pt x="3371419" y="2256516"/>
                                <a:pt x="3395345" y="2551662"/>
                              </a:cubicBezTo>
                              <a:cubicBezTo>
                                <a:pt x="3419271" y="2846808"/>
                                <a:pt x="3345207" y="3009438"/>
                                <a:pt x="3395345" y="3184125"/>
                              </a:cubicBezTo>
                              <a:cubicBezTo>
                                <a:pt x="3445483" y="3358812"/>
                                <a:pt x="3347542" y="3519918"/>
                                <a:pt x="3395345" y="3642116"/>
                              </a:cubicBezTo>
                              <a:cubicBezTo>
                                <a:pt x="3443148" y="3764314"/>
                                <a:pt x="3315707" y="4156627"/>
                                <a:pt x="3395345" y="4361815"/>
                              </a:cubicBezTo>
                              <a:cubicBezTo>
                                <a:pt x="3163657" y="4408798"/>
                                <a:pt x="3089772" y="4335965"/>
                                <a:pt x="2897361" y="4361815"/>
                              </a:cubicBezTo>
                              <a:cubicBezTo>
                                <a:pt x="2704950" y="4387665"/>
                                <a:pt x="2418490" y="4349896"/>
                                <a:pt x="2297517" y="4361815"/>
                              </a:cubicBezTo>
                              <a:cubicBezTo>
                                <a:pt x="2176544" y="4373734"/>
                                <a:pt x="1987779" y="4322712"/>
                                <a:pt x="1731626" y="4361815"/>
                              </a:cubicBezTo>
                              <a:cubicBezTo>
                                <a:pt x="1475473" y="4400918"/>
                                <a:pt x="1393731" y="4330489"/>
                                <a:pt x="1131782" y="4361815"/>
                              </a:cubicBezTo>
                              <a:cubicBezTo>
                                <a:pt x="869833" y="4393141"/>
                                <a:pt x="678753" y="4338770"/>
                                <a:pt x="497984" y="4361815"/>
                              </a:cubicBezTo>
                              <a:cubicBezTo>
                                <a:pt x="317215" y="4384860"/>
                                <a:pt x="212207" y="4344563"/>
                                <a:pt x="0" y="4361815"/>
                              </a:cubicBezTo>
                              <a:cubicBezTo>
                                <a:pt x="-21" y="4259070"/>
                                <a:pt x="40448" y="4113943"/>
                                <a:pt x="0" y="3903824"/>
                              </a:cubicBezTo>
                              <a:cubicBezTo>
                                <a:pt x="-40448" y="3693705"/>
                                <a:pt x="65405" y="3629263"/>
                                <a:pt x="0" y="3358598"/>
                              </a:cubicBezTo>
                              <a:cubicBezTo>
                                <a:pt x="-65405" y="3087933"/>
                                <a:pt x="41057" y="2979196"/>
                                <a:pt x="0" y="2813371"/>
                              </a:cubicBezTo>
                              <a:cubicBezTo>
                                <a:pt x="-41057" y="2647546"/>
                                <a:pt x="39492" y="2486712"/>
                                <a:pt x="0" y="2224526"/>
                              </a:cubicBezTo>
                              <a:cubicBezTo>
                                <a:pt x="-39492" y="1962341"/>
                                <a:pt x="56091" y="1968068"/>
                                <a:pt x="0" y="1722917"/>
                              </a:cubicBezTo>
                              <a:cubicBezTo>
                                <a:pt x="-56091" y="1477766"/>
                                <a:pt x="29761" y="1346947"/>
                                <a:pt x="0" y="1134072"/>
                              </a:cubicBezTo>
                              <a:cubicBezTo>
                                <a:pt x="-29761" y="921198"/>
                                <a:pt x="70472" y="783055"/>
                                <a:pt x="0" y="501609"/>
                              </a:cubicBezTo>
                              <a:cubicBezTo>
                                <a:pt x="-70472" y="220163"/>
                                <a:pt x="37412" y="244789"/>
                                <a:pt x="0" y="0"/>
                              </a:cubicBezTo>
                              <a:close/>
                            </a:path>
                          </a:pathLst>
                        </a:custGeom>
                        <a:solidFill>
                          <a:srgbClr val="FFFFCC"/>
                        </a:solidFill>
                        <a:ln w="9525">
                          <a:solidFill>
                            <a:srgbClr val="000000"/>
                          </a:solidFill>
                          <a:miter lim="800000"/>
                          <a:headEnd/>
                          <a:tailEnd/>
                          <a:extLst>
                            <a:ext uri="{C807C97D-BFC1-408E-A445-0C87EB9F89A2}">
                              <ask:lineSketchStyleProps xmlns:ask="http://schemas.microsoft.com/office/drawing/2018/sketchyshapes" sd="34209748">
                                <a:prstGeom prst="rect">
                                  <a:avLst/>
                                </a:prstGeom>
                                <ask:type>
                                  <ask:lineSketchScribble/>
                                </ask:type>
                              </ask:lineSketchStyleProps>
                            </a:ext>
                          </a:extLst>
                        </a:ln>
                      </wps:spPr>
                      <wps:txbx>
                        <w:txbxContent>
                          <w:p w14:paraId="4C2175D8" w14:textId="3A5C6AC2" w:rsidR="00794210" w:rsidRDefault="00785513" w:rsidP="002010FC">
                            <w:pPr>
                              <w:jc w:val="center"/>
                              <w:rPr>
                                <w:rFonts w:ascii="Comic Sans MS" w:hAnsi="Comic Sans MS"/>
                                <w:sz w:val="32"/>
                                <w:szCs w:val="32"/>
                              </w:rPr>
                            </w:pPr>
                            <w:r>
                              <w:rPr>
                                <w:rFonts w:ascii="Comic Sans MS" w:hAnsi="Comic Sans MS"/>
                                <w:noProof/>
                                <w:sz w:val="32"/>
                                <w:szCs w:val="32"/>
                              </w:rPr>
                              <w:drawing>
                                <wp:inline distT="0" distB="0" distL="0" distR="0" wp14:anchorId="06786AB9" wp14:editId="6F6896BD">
                                  <wp:extent cx="2974975" cy="1428115"/>
                                  <wp:effectExtent l="0" t="0" r="0" b="0"/>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rning center.png"/>
                                          <pic:cNvPicPr/>
                                        </pic:nvPicPr>
                                        <pic:blipFill>
                                          <a:blip r:embed="rId22">
                                            <a:extLst>
                                              <a:ext uri="{28A0092B-C50C-407E-A947-70E740481C1C}">
                                                <a14:useLocalDpi xmlns:a14="http://schemas.microsoft.com/office/drawing/2010/main" val="0"/>
                                              </a:ext>
                                            </a:extLst>
                                          </a:blip>
                                          <a:stretch>
                                            <a:fillRect/>
                                          </a:stretch>
                                        </pic:blipFill>
                                        <pic:spPr>
                                          <a:xfrm>
                                            <a:off x="0" y="0"/>
                                            <a:ext cx="2974975" cy="1428115"/>
                                          </a:xfrm>
                                          <a:prstGeom prst="rect">
                                            <a:avLst/>
                                          </a:prstGeom>
                                        </pic:spPr>
                                      </pic:pic>
                                    </a:graphicData>
                                  </a:graphic>
                                </wp:inline>
                              </w:drawing>
                            </w:r>
                          </w:p>
                          <w:p w14:paraId="53268897" w14:textId="7DC365B3" w:rsidR="002010FC" w:rsidRDefault="001D0929" w:rsidP="002010FC">
                            <w:pPr>
                              <w:jc w:val="center"/>
                              <w:rPr>
                                <w:rFonts w:ascii="Comic Sans MS" w:hAnsi="Comic Sans MS"/>
                                <w:sz w:val="32"/>
                                <w:szCs w:val="32"/>
                              </w:rPr>
                            </w:pPr>
                            <w:r w:rsidRPr="002010FC">
                              <w:rPr>
                                <w:rFonts w:ascii="Comic Sans MS" w:hAnsi="Comic Sans MS"/>
                                <w:sz w:val="32"/>
                                <w:szCs w:val="32"/>
                              </w:rPr>
                              <w:t xml:space="preserve">Click </w:t>
                            </w:r>
                            <w:r w:rsidR="00794210">
                              <w:rPr>
                                <w:rFonts w:ascii="Comic Sans MS" w:hAnsi="Comic Sans MS"/>
                                <w:sz w:val="32"/>
                                <w:szCs w:val="32"/>
                              </w:rPr>
                              <w:t>on the links below</w:t>
                            </w:r>
                            <w:r w:rsidRPr="002010FC">
                              <w:rPr>
                                <w:rFonts w:ascii="Comic Sans MS" w:hAnsi="Comic Sans MS"/>
                                <w:sz w:val="32"/>
                                <w:szCs w:val="32"/>
                              </w:rPr>
                              <w:t xml:space="preserve"> for </w:t>
                            </w:r>
                          </w:p>
                          <w:p w14:paraId="7E3240C7" w14:textId="43853E07" w:rsidR="00BC2CD0" w:rsidRPr="002010FC" w:rsidRDefault="001D0929" w:rsidP="002010FC">
                            <w:pPr>
                              <w:jc w:val="center"/>
                              <w:rPr>
                                <w:rFonts w:ascii="Comic Sans MS" w:hAnsi="Comic Sans MS"/>
                                <w:sz w:val="32"/>
                                <w:szCs w:val="32"/>
                              </w:rPr>
                            </w:pPr>
                            <w:r w:rsidRPr="002010FC">
                              <w:rPr>
                                <w:rFonts w:ascii="Comic Sans MS" w:hAnsi="Comic Sans MS"/>
                                <w:sz w:val="32"/>
                                <w:szCs w:val="32"/>
                              </w:rPr>
                              <w:t>School Nutrition</w:t>
                            </w:r>
                            <w:r w:rsidR="002010FC">
                              <w:rPr>
                                <w:rFonts w:ascii="Comic Sans MS" w:hAnsi="Comic Sans MS"/>
                                <w:sz w:val="32"/>
                                <w:szCs w:val="32"/>
                              </w:rPr>
                              <w:t xml:space="preserve"> Association</w:t>
                            </w:r>
                            <w:r w:rsidRPr="002010FC">
                              <w:rPr>
                                <w:rFonts w:ascii="Comic Sans MS" w:hAnsi="Comic Sans MS"/>
                                <w:sz w:val="32"/>
                                <w:szCs w:val="32"/>
                              </w:rPr>
                              <w:t xml:space="preserve"> </w:t>
                            </w:r>
                            <w:r w:rsidR="00BC2CD0" w:rsidRPr="002010FC">
                              <w:rPr>
                                <w:rFonts w:ascii="Comic Sans MS" w:hAnsi="Comic Sans MS"/>
                                <w:sz w:val="32"/>
                                <w:szCs w:val="32"/>
                              </w:rPr>
                              <w:t>Learning Resources</w:t>
                            </w:r>
                          </w:p>
                          <w:p w14:paraId="50797562" w14:textId="5E9906C4" w:rsidR="001D0929" w:rsidRDefault="001D0929"/>
                          <w:p w14:paraId="2FA58910" w14:textId="313A20C2" w:rsidR="001D0929" w:rsidRPr="002010FC" w:rsidRDefault="001D0929" w:rsidP="003966C4">
                            <w:pPr>
                              <w:spacing w:after="120"/>
                              <w:ind w:left="720"/>
                              <w:rPr>
                                <w:rStyle w:val="Hyperlink"/>
                                <w:sz w:val="28"/>
                                <w:szCs w:val="28"/>
                              </w:rPr>
                            </w:pPr>
                            <w:r w:rsidRPr="002010FC">
                              <w:rPr>
                                <w:sz w:val="28"/>
                                <w:szCs w:val="28"/>
                              </w:rPr>
                              <w:fldChar w:fldCharType="begin"/>
                            </w:r>
                            <w:r w:rsidRPr="002010FC">
                              <w:rPr>
                                <w:sz w:val="28"/>
                                <w:szCs w:val="28"/>
                              </w:rPr>
                              <w:instrText xml:space="preserve"> HYPERLINK "https://theicn.org/" </w:instrText>
                            </w:r>
                            <w:r w:rsidRPr="002010FC">
                              <w:rPr>
                                <w:sz w:val="28"/>
                                <w:szCs w:val="28"/>
                              </w:rPr>
                              <w:fldChar w:fldCharType="separate"/>
                            </w:r>
                            <w:r w:rsidRPr="002010FC">
                              <w:rPr>
                                <w:rStyle w:val="Hyperlink"/>
                                <w:sz w:val="28"/>
                                <w:szCs w:val="28"/>
                              </w:rPr>
                              <w:t>The Institute of Child Nutrition</w:t>
                            </w:r>
                          </w:p>
                          <w:p w14:paraId="49B12A92" w14:textId="6330662A" w:rsidR="001D0929" w:rsidRPr="002010FC" w:rsidRDefault="001D0929" w:rsidP="003966C4">
                            <w:pPr>
                              <w:spacing w:after="120"/>
                              <w:ind w:left="720"/>
                              <w:rPr>
                                <w:sz w:val="28"/>
                                <w:szCs w:val="28"/>
                              </w:rPr>
                            </w:pPr>
                            <w:r w:rsidRPr="002010FC">
                              <w:rPr>
                                <w:sz w:val="28"/>
                                <w:szCs w:val="28"/>
                              </w:rPr>
                              <w:fldChar w:fldCharType="end"/>
                            </w:r>
                            <w:hyperlink r:id="rId23" w:history="1">
                              <w:r w:rsidR="00732CBE" w:rsidRPr="002010FC">
                                <w:rPr>
                                  <w:rStyle w:val="Hyperlink"/>
                                  <w:sz w:val="28"/>
                                  <w:szCs w:val="28"/>
                                </w:rPr>
                                <w:t>The School Nutrition Association of Pennsylvania- Learning Center</w:t>
                              </w:r>
                            </w:hyperlink>
                          </w:p>
                          <w:p w14:paraId="52CC442E" w14:textId="78EAC5BC" w:rsidR="00732CBE" w:rsidRPr="002010FC" w:rsidRDefault="00FD0D61" w:rsidP="003966C4">
                            <w:pPr>
                              <w:spacing w:after="120"/>
                              <w:ind w:left="720"/>
                              <w:rPr>
                                <w:sz w:val="28"/>
                                <w:szCs w:val="28"/>
                              </w:rPr>
                            </w:pPr>
                            <w:hyperlink r:id="rId24" w:history="1">
                              <w:r w:rsidR="00732CBE" w:rsidRPr="002010FC">
                                <w:rPr>
                                  <w:rStyle w:val="Hyperlink"/>
                                  <w:sz w:val="28"/>
                                  <w:szCs w:val="28"/>
                                </w:rPr>
                                <w:t>Project PA</w:t>
                              </w:r>
                            </w:hyperlink>
                          </w:p>
                          <w:p w14:paraId="61B0BFF8" w14:textId="57323240" w:rsidR="0058253E" w:rsidRPr="002010FC" w:rsidRDefault="00FD0D61" w:rsidP="003966C4">
                            <w:pPr>
                              <w:ind w:left="720"/>
                              <w:rPr>
                                <w:sz w:val="28"/>
                                <w:szCs w:val="28"/>
                              </w:rPr>
                            </w:pPr>
                            <w:hyperlink r:id="rId25" w:history="1">
                              <w:r w:rsidR="0058253E" w:rsidRPr="002010FC">
                                <w:rPr>
                                  <w:rStyle w:val="Hyperlink"/>
                                  <w:sz w:val="28"/>
                                  <w:szCs w:val="28"/>
                                </w:rPr>
                                <w:t>School Nutrition Toolbox</w:t>
                              </w:r>
                            </w:hyperlink>
                          </w:p>
                          <w:p w14:paraId="3BBEA880" w14:textId="1C531BE1" w:rsidR="002010FC" w:rsidRDefault="002010FC"/>
                          <w:p w14:paraId="3B61575D" w14:textId="20614F59" w:rsidR="002010FC" w:rsidRDefault="002010FC"/>
                          <w:p w14:paraId="502DC486" w14:textId="77777777" w:rsidR="002010FC" w:rsidRDefault="002010FC"/>
                          <w:p w14:paraId="568ABA98" w14:textId="77777777" w:rsidR="001B2EC5" w:rsidRDefault="001B2E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66DB" id="_x0000_s1034" type="#_x0000_t202" style="position:absolute;left:0;text-align:left;margin-left:12.35pt;margin-top:-320.65pt;width:267.35pt;height:343.4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" fillcolor="#ffc">
                <v:textbox>
                  <w:txbxContent>
                    <w:p w14:paraId="4C2175D8" w14:textId="3A5C6AC2" w:rsidR="00794210" w:rsidRDefault="00785513" w:rsidP="002010FC">
                      <w:pPr>
                        <w:jc w:val="center"/>
                        <w:rPr>
                          <w:rFonts w:ascii="Comic Sans MS" w:hAnsi="Comic Sans MS"/>
                          <w:sz w:val="32"/>
                          <w:szCs w:val="32"/>
                        </w:rPr>
                      </w:pPr>
                      <w:r>
                        <w:rPr>
                          <w:rFonts w:ascii="Comic Sans MS" w:hAnsi="Comic Sans MS"/>
                          <w:noProof/>
                          <w:sz w:val="32"/>
                          <w:szCs w:val="32"/>
                        </w:rPr>
                        <w:drawing>
                          <wp:inline distT="0" distB="0" distL="0" distR="0" wp14:anchorId="06786AB9" wp14:editId="6F6896BD">
                            <wp:extent cx="2974975" cy="1428115"/>
                            <wp:effectExtent l="0" t="0" r="0" b="0"/>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rning center.png"/>
                                    <pic:cNvPicPr/>
                                  </pic:nvPicPr>
                                  <pic:blipFill>
                                    <a:blip r:embed="rId22">
                                      <a:extLst>
                                        <a:ext uri="{28A0092B-C50C-407E-A947-70E740481C1C}">
                                          <a14:useLocalDpi xmlns:a14="http://schemas.microsoft.com/office/drawing/2010/main" val="0"/>
                                        </a:ext>
                                      </a:extLst>
                                    </a:blip>
                                    <a:stretch>
                                      <a:fillRect/>
                                    </a:stretch>
                                  </pic:blipFill>
                                  <pic:spPr>
                                    <a:xfrm>
                                      <a:off x="0" y="0"/>
                                      <a:ext cx="2974975" cy="1428115"/>
                                    </a:xfrm>
                                    <a:prstGeom prst="rect">
                                      <a:avLst/>
                                    </a:prstGeom>
                                  </pic:spPr>
                                </pic:pic>
                              </a:graphicData>
                            </a:graphic>
                          </wp:inline>
                        </w:drawing>
                      </w:r>
                    </w:p>
                    <w:p w14:paraId="53268897" w14:textId="7DC365B3" w:rsidR="002010FC" w:rsidRDefault="001D0929" w:rsidP="002010FC">
                      <w:pPr>
                        <w:jc w:val="center"/>
                        <w:rPr>
                          <w:rFonts w:ascii="Comic Sans MS" w:hAnsi="Comic Sans MS"/>
                          <w:sz w:val="32"/>
                          <w:szCs w:val="32"/>
                        </w:rPr>
                      </w:pPr>
                      <w:r w:rsidRPr="002010FC">
                        <w:rPr>
                          <w:rFonts w:ascii="Comic Sans MS" w:hAnsi="Comic Sans MS"/>
                          <w:sz w:val="32"/>
                          <w:szCs w:val="32"/>
                        </w:rPr>
                        <w:t xml:space="preserve">Click </w:t>
                      </w:r>
                      <w:r w:rsidR="00794210">
                        <w:rPr>
                          <w:rFonts w:ascii="Comic Sans MS" w:hAnsi="Comic Sans MS"/>
                          <w:sz w:val="32"/>
                          <w:szCs w:val="32"/>
                        </w:rPr>
                        <w:t>on the links below</w:t>
                      </w:r>
                      <w:r w:rsidRPr="002010FC">
                        <w:rPr>
                          <w:rFonts w:ascii="Comic Sans MS" w:hAnsi="Comic Sans MS"/>
                          <w:sz w:val="32"/>
                          <w:szCs w:val="32"/>
                        </w:rPr>
                        <w:t xml:space="preserve"> for </w:t>
                      </w:r>
                    </w:p>
                    <w:p w14:paraId="7E3240C7" w14:textId="43853E07" w:rsidR="00BC2CD0" w:rsidRPr="002010FC" w:rsidRDefault="001D0929" w:rsidP="002010FC">
                      <w:pPr>
                        <w:jc w:val="center"/>
                        <w:rPr>
                          <w:rFonts w:ascii="Comic Sans MS" w:hAnsi="Comic Sans MS"/>
                          <w:sz w:val="32"/>
                          <w:szCs w:val="32"/>
                        </w:rPr>
                      </w:pPr>
                      <w:r w:rsidRPr="002010FC">
                        <w:rPr>
                          <w:rFonts w:ascii="Comic Sans MS" w:hAnsi="Comic Sans MS"/>
                          <w:sz w:val="32"/>
                          <w:szCs w:val="32"/>
                        </w:rPr>
                        <w:t>School Nutrition</w:t>
                      </w:r>
                      <w:r w:rsidR="002010FC">
                        <w:rPr>
                          <w:rFonts w:ascii="Comic Sans MS" w:hAnsi="Comic Sans MS"/>
                          <w:sz w:val="32"/>
                          <w:szCs w:val="32"/>
                        </w:rPr>
                        <w:t xml:space="preserve"> Association</w:t>
                      </w:r>
                      <w:r w:rsidRPr="002010FC">
                        <w:rPr>
                          <w:rFonts w:ascii="Comic Sans MS" w:hAnsi="Comic Sans MS"/>
                          <w:sz w:val="32"/>
                          <w:szCs w:val="32"/>
                        </w:rPr>
                        <w:t xml:space="preserve"> </w:t>
                      </w:r>
                      <w:r w:rsidR="00BC2CD0" w:rsidRPr="002010FC">
                        <w:rPr>
                          <w:rFonts w:ascii="Comic Sans MS" w:hAnsi="Comic Sans MS"/>
                          <w:sz w:val="32"/>
                          <w:szCs w:val="32"/>
                        </w:rPr>
                        <w:t>Learning Resources</w:t>
                      </w:r>
                    </w:p>
                    <w:p w14:paraId="50797562" w14:textId="5E9906C4" w:rsidR="001D0929" w:rsidRDefault="001D0929"/>
                    <w:p w14:paraId="2FA58910" w14:textId="313A20C2" w:rsidR="001D0929" w:rsidRPr="002010FC" w:rsidRDefault="001D0929" w:rsidP="003966C4">
                      <w:pPr>
                        <w:spacing w:after="120"/>
                        <w:ind w:left="720"/>
                        <w:rPr>
                          <w:rStyle w:val="Hyperlink"/>
                          <w:sz w:val="28"/>
                          <w:szCs w:val="28"/>
                        </w:rPr>
                      </w:pPr>
                      <w:r w:rsidRPr="002010FC">
                        <w:rPr>
                          <w:sz w:val="28"/>
                          <w:szCs w:val="28"/>
                        </w:rPr>
                        <w:fldChar w:fldCharType="begin"/>
                      </w:r>
                      <w:r w:rsidRPr="002010FC">
                        <w:rPr>
                          <w:sz w:val="28"/>
                          <w:szCs w:val="28"/>
                        </w:rPr>
                        <w:instrText xml:space="preserve"> HYPERLINK "https://theicn.org/" </w:instrText>
                      </w:r>
                      <w:r w:rsidRPr="002010FC">
                        <w:rPr>
                          <w:sz w:val="28"/>
                          <w:szCs w:val="28"/>
                        </w:rPr>
                        <w:fldChar w:fldCharType="separate"/>
                      </w:r>
                      <w:r w:rsidRPr="002010FC">
                        <w:rPr>
                          <w:rStyle w:val="Hyperlink"/>
                          <w:sz w:val="28"/>
                          <w:szCs w:val="28"/>
                        </w:rPr>
                        <w:t>The Institute of Child Nutrition</w:t>
                      </w:r>
                    </w:p>
                    <w:p w14:paraId="49B12A92" w14:textId="6330662A" w:rsidR="001D0929" w:rsidRPr="002010FC" w:rsidRDefault="001D0929" w:rsidP="003966C4">
                      <w:pPr>
                        <w:spacing w:after="120"/>
                        <w:ind w:left="720"/>
                        <w:rPr>
                          <w:sz w:val="28"/>
                          <w:szCs w:val="28"/>
                        </w:rPr>
                      </w:pPr>
                      <w:r w:rsidRPr="002010FC">
                        <w:rPr>
                          <w:sz w:val="28"/>
                          <w:szCs w:val="28"/>
                        </w:rPr>
                        <w:fldChar w:fldCharType="end"/>
                      </w:r>
                      <w:hyperlink r:id="rId26" w:history="1">
                        <w:r w:rsidR="00732CBE" w:rsidRPr="002010FC">
                          <w:rPr>
                            <w:rStyle w:val="Hyperlink"/>
                            <w:sz w:val="28"/>
                            <w:szCs w:val="28"/>
                          </w:rPr>
                          <w:t>The School Nutrition Association of Pennsylvania- Learning Center</w:t>
                        </w:r>
                      </w:hyperlink>
                    </w:p>
                    <w:p w14:paraId="52CC442E" w14:textId="78EAC5BC" w:rsidR="00732CBE" w:rsidRPr="002010FC" w:rsidRDefault="00FD0D61" w:rsidP="003966C4">
                      <w:pPr>
                        <w:spacing w:after="120"/>
                        <w:ind w:left="720"/>
                        <w:rPr>
                          <w:sz w:val="28"/>
                          <w:szCs w:val="28"/>
                        </w:rPr>
                      </w:pPr>
                      <w:hyperlink r:id="rId27" w:history="1">
                        <w:r w:rsidR="00732CBE" w:rsidRPr="002010FC">
                          <w:rPr>
                            <w:rStyle w:val="Hyperlink"/>
                            <w:sz w:val="28"/>
                            <w:szCs w:val="28"/>
                          </w:rPr>
                          <w:t>Project PA</w:t>
                        </w:r>
                      </w:hyperlink>
                    </w:p>
                    <w:p w14:paraId="61B0BFF8" w14:textId="57323240" w:rsidR="0058253E" w:rsidRPr="002010FC" w:rsidRDefault="00FD0D61" w:rsidP="003966C4">
                      <w:pPr>
                        <w:ind w:left="720"/>
                        <w:rPr>
                          <w:sz w:val="28"/>
                          <w:szCs w:val="28"/>
                        </w:rPr>
                      </w:pPr>
                      <w:hyperlink r:id="rId28" w:history="1">
                        <w:r w:rsidR="0058253E" w:rsidRPr="002010FC">
                          <w:rPr>
                            <w:rStyle w:val="Hyperlink"/>
                            <w:sz w:val="28"/>
                            <w:szCs w:val="28"/>
                          </w:rPr>
                          <w:t>School Nutrition Toolbox</w:t>
                        </w:r>
                      </w:hyperlink>
                    </w:p>
                    <w:p w14:paraId="3BBEA880" w14:textId="1C531BE1" w:rsidR="002010FC" w:rsidRDefault="002010FC"/>
                    <w:p w14:paraId="3B61575D" w14:textId="20614F59" w:rsidR="002010FC" w:rsidRDefault="002010FC"/>
                    <w:p w14:paraId="502DC486" w14:textId="77777777" w:rsidR="002010FC" w:rsidRDefault="002010FC"/>
                    <w:p w14:paraId="568ABA98" w14:textId="77777777" w:rsidR="001B2EC5" w:rsidRDefault="001B2EC5"/>
                  </w:txbxContent>
                </v:textbox>
                <w10:wrap type="tight"/>
              </v:shape>
            </w:pict>
          </mc:Fallback>
        </mc:AlternateContent>
      </w:r>
      <w:r w:rsidR="00A606AF">
        <w:rPr>
          <w:rFonts w:ascii="Bahnschrift SemiBold" w:hAnsi="Bahnschrift SemiBold"/>
          <w:sz w:val="44"/>
          <w:szCs w:val="44"/>
        </w:rPr>
        <w:t>**</w:t>
      </w:r>
      <w:r w:rsidR="00A606AF" w:rsidRPr="00A606AF">
        <w:rPr>
          <w:rFonts w:ascii="Bahnschrift SemiBold" w:hAnsi="Bahnschrift SemiBold"/>
          <w:sz w:val="44"/>
          <w:szCs w:val="44"/>
        </w:rPr>
        <w:t>News Updates</w:t>
      </w:r>
      <w:r w:rsidR="00A606AF">
        <w:rPr>
          <w:rFonts w:ascii="Bahnschrift SemiBold" w:hAnsi="Bahnschrift SemiBold"/>
          <w:sz w:val="44"/>
          <w:szCs w:val="44"/>
        </w:rPr>
        <w:t>**</w:t>
      </w:r>
    </w:p>
    <w:p w14:paraId="17FCA97C" w14:textId="6ED10389" w:rsidR="001D64FC" w:rsidRDefault="001D64FC" w:rsidP="00E83AA3">
      <w:pPr>
        <w:ind w:firstLine="720"/>
        <w:textAlignment w:val="baseline"/>
        <w:rPr>
          <w:rFonts w:asciiTheme="majorHAnsi" w:hAnsiTheme="majorHAnsi" w:cstheme="majorHAnsi"/>
        </w:rPr>
      </w:pPr>
    </w:p>
    <w:p w14:paraId="35C854F6" w14:textId="63818A97" w:rsidR="001D1143" w:rsidRDefault="003F786E" w:rsidP="00E83AA3">
      <w:pPr>
        <w:ind w:firstLine="720"/>
        <w:textAlignment w:val="baseline"/>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3056" behindDoc="0" locked="0" layoutInCell="1" allowOverlap="1" wp14:anchorId="0C21A639" wp14:editId="506F6697">
                <wp:simplePos x="0" y="0"/>
                <wp:positionH relativeFrom="column">
                  <wp:posOffset>180657</wp:posOffset>
                </wp:positionH>
                <wp:positionV relativeFrom="paragraph">
                  <wp:posOffset>33973</wp:posOffset>
                </wp:positionV>
                <wp:extent cx="3167062" cy="1899920"/>
                <wp:effectExtent l="19050" t="19050" r="52705" b="43180"/>
                <wp:wrapNone/>
                <wp:docPr id="14" name="Text Box 14"/>
                <wp:cNvGraphicFramePr/>
                <a:graphic xmlns:a="http://schemas.openxmlformats.org/drawingml/2006/main">
                  <a:graphicData uri="http://schemas.microsoft.com/office/word/2010/wordprocessingShape">
                    <wps:wsp>
                      <wps:cNvSpPr txBox="1"/>
                      <wps:spPr>
                        <a:xfrm>
                          <a:off x="0" y="0"/>
                          <a:ext cx="3167062" cy="1899920"/>
                        </a:xfrm>
                        <a:custGeom>
                          <a:avLst/>
                          <a:gdLst>
                            <a:gd name="connsiteX0" fmla="*/ 0 w 3167062"/>
                            <a:gd name="connsiteY0" fmla="*/ 0 h 1899920"/>
                            <a:gd name="connsiteX1" fmla="*/ 559514 w 3167062"/>
                            <a:gd name="connsiteY1" fmla="*/ 0 h 1899920"/>
                            <a:gd name="connsiteX2" fmla="*/ 1087358 w 3167062"/>
                            <a:gd name="connsiteY2" fmla="*/ 0 h 1899920"/>
                            <a:gd name="connsiteX3" fmla="*/ 1551860 w 3167062"/>
                            <a:gd name="connsiteY3" fmla="*/ 0 h 1899920"/>
                            <a:gd name="connsiteX4" fmla="*/ 2079704 w 3167062"/>
                            <a:gd name="connsiteY4" fmla="*/ 0 h 1899920"/>
                            <a:gd name="connsiteX5" fmla="*/ 2512536 w 3167062"/>
                            <a:gd name="connsiteY5" fmla="*/ 0 h 1899920"/>
                            <a:gd name="connsiteX6" fmla="*/ 3167062 w 3167062"/>
                            <a:gd name="connsiteY6" fmla="*/ 0 h 1899920"/>
                            <a:gd name="connsiteX7" fmla="*/ 3167062 w 3167062"/>
                            <a:gd name="connsiteY7" fmla="*/ 512978 h 1899920"/>
                            <a:gd name="connsiteX8" fmla="*/ 3167062 w 3167062"/>
                            <a:gd name="connsiteY8" fmla="*/ 1025957 h 1899920"/>
                            <a:gd name="connsiteX9" fmla="*/ 3167062 w 3167062"/>
                            <a:gd name="connsiteY9" fmla="*/ 1443939 h 1899920"/>
                            <a:gd name="connsiteX10" fmla="*/ 3167062 w 3167062"/>
                            <a:gd name="connsiteY10" fmla="*/ 1899920 h 1899920"/>
                            <a:gd name="connsiteX11" fmla="*/ 2734230 w 3167062"/>
                            <a:gd name="connsiteY11" fmla="*/ 1899920 h 1899920"/>
                            <a:gd name="connsiteX12" fmla="*/ 2206387 w 3167062"/>
                            <a:gd name="connsiteY12" fmla="*/ 1899920 h 1899920"/>
                            <a:gd name="connsiteX13" fmla="*/ 1741884 w 3167062"/>
                            <a:gd name="connsiteY13" fmla="*/ 1899920 h 1899920"/>
                            <a:gd name="connsiteX14" fmla="*/ 1277382 w 3167062"/>
                            <a:gd name="connsiteY14" fmla="*/ 1899920 h 1899920"/>
                            <a:gd name="connsiteX15" fmla="*/ 686197 w 3167062"/>
                            <a:gd name="connsiteY15" fmla="*/ 1899920 h 1899920"/>
                            <a:gd name="connsiteX16" fmla="*/ 0 w 3167062"/>
                            <a:gd name="connsiteY16" fmla="*/ 1899920 h 1899920"/>
                            <a:gd name="connsiteX17" fmla="*/ 0 w 3167062"/>
                            <a:gd name="connsiteY17" fmla="*/ 1405941 h 1899920"/>
                            <a:gd name="connsiteX18" fmla="*/ 0 w 3167062"/>
                            <a:gd name="connsiteY18" fmla="*/ 911962 h 1899920"/>
                            <a:gd name="connsiteX19" fmla="*/ 0 w 3167062"/>
                            <a:gd name="connsiteY19" fmla="*/ 417982 h 1899920"/>
                            <a:gd name="connsiteX20" fmla="*/ 0 w 3167062"/>
                            <a:gd name="connsiteY20" fmla="*/ 0 h 1899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67062" h="1899920" fill="none" extrusionOk="0">
                              <a:moveTo>
                                <a:pt x="0" y="0"/>
                              </a:moveTo>
                              <a:cubicBezTo>
                                <a:pt x="264169" y="-55464"/>
                                <a:pt x="369449" y="41598"/>
                                <a:pt x="559514" y="0"/>
                              </a:cubicBezTo>
                              <a:cubicBezTo>
                                <a:pt x="749579" y="-41598"/>
                                <a:pt x="885829" y="17039"/>
                                <a:pt x="1087358" y="0"/>
                              </a:cubicBezTo>
                              <a:cubicBezTo>
                                <a:pt x="1288887" y="-17039"/>
                                <a:pt x="1402253" y="45677"/>
                                <a:pt x="1551860" y="0"/>
                              </a:cubicBezTo>
                              <a:cubicBezTo>
                                <a:pt x="1701467" y="-45677"/>
                                <a:pt x="1858076" y="46874"/>
                                <a:pt x="2079704" y="0"/>
                              </a:cubicBezTo>
                              <a:cubicBezTo>
                                <a:pt x="2301332" y="-46874"/>
                                <a:pt x="2336132" y="34468"/>
                                <a:pt x="2512536" y="0"/>
                              </a:cubicBezTo>
                              <a:cubicBezTo>
                                <a:pt x="2688940" y="-34468"/>
                                <a:pt x="2920707" y="7483"/>
                                <a:pt x="3167062" y="0"/>
                              </a:cubicBezTo>
                              <a:cubicBezTo>
                                <a:pt x="3223269" y="173733"/>
                                <a:pt x="3114802" y="399313"/>
                                <a:pt x="3167062" y="512978"/>
                              </a:cubicBezTo>
                              <a:cubicBezTo>
                                <a:pt x="3219322" y="626643"/>
                                <a:pt x="3156155" y="847147"/>
                                <a:pt x="3167062" y="1025957"/>
                              </a:cubicBezTo>
                              <a:cubicBezTo>
                                <a:pt x="3177969" y="1204767"/>
                                <a:pt x="3145849" y="1353405"/>
                                <a:pt x="3167062" y="1443939"/>
                              </a:cubicBezTo>
                              <a:cubicBezTo>
                                <a:pt x="3188275" y="1534473"/>
                                <a:pt x="3112793" y="1804673"/>
                                <a:pt x="3167062" y="1899920"/>
                              </a:cubicBezTo>
                              <a:cubicBezTo>
                                <a:pt x="3074156" y="1911245"/>
                                <a:pt x="2867856" y="1895923"/>
                                <a:pt x="2734230" y="1899920"/>
                              </a:cubicBezTo>
                              <a:cubicBezTo>
                                <a:pt x="2600604" y="1903917"/>
                                <a:pt x="2393851" y="1853170"/>
                                <a:pt x="2206387" y="1899920"/>
                              </a:cubicBezTo>
                              <a:cubicBezTo>
                                <a:pt x="2018923" y="1946670"/>
                                <a:pt x="1913769" y="1859404"/>
                                <a:pt x="1741884" y="1899920"/>
                              </a:cubicBezTo>
                              <a:cubicBezTo>
                                <a:pt x="1569999" y="1940436"/>
                                <a:pt x="1425028" y="1881080"/>
                                <a:pt x="1277382" y="1899920"/>
                              </a:cubicBezTo>
                              <a:cubicBezTo>
                                <a:pt x="1129736" y="1918760"/>
                                <a:pt x="848383" y="1885986"/>
                                <a:pt x="686197" y="1899920"/>
                              </a:cubicBezTo>
                              <a:cubicBezTo>
                                <a:pt x="524012" y="1913854"/>
                                <a:pt x="165454" y="1882961"/>
                                <a:pt x="0" y="1899920"/>
                              </a:cubicBezTo>
                              <a:cubicBezTo>
                                <a:pt x="-35239" y="1679594"/>
                                <a:pt x="14575" y="1599777"/>
                                <a:pt x="0" y="1405941"/>
                              </a:cubicBezTo>
                              <a:cubicBezTo>
                                <a:pt x="-14575" y="1212105"/>
                                <a:pt x="6046" y="1038261"/>
                                <a:pt x="0" y="911962"/>
                              </a:cubicBezTo>
                              <a:cubicBezTo>
                                <a:pt x="-6046" y="785663"/>
                                <a:pt x="47791" y="610885"/>
                                <a:pt x="0" y="417982"/>
                              </a:cubicBezTo>
                              <a:cubicBezTo>
                                <a:pt x="-47791" y="225079"/>
                                <a:pt x="23873" y="101500"/>
                                <a:pt x="0" y="0"/>
                              </a:cubicBezTo>
                              <a:close/>
                            </a:path>
                            <a:path w="3167062" h="1899920" stroke="0" extrusionOk="0">
                              <a:moveTo>
                                <a:pt x="0" y="0"/>
                              </a:moveTo>
                              <a:cubicBezTo>
                                <a:pt x="116040" y="-32871"/>
                                <a:pt x="318872" y="54396"/>
                                <a:pt x="527844" y="0"/>
                              </a:cubicBezTo>
                              <a:cubicBezTo>
                                <a:pt x="736816" y="-54396"/>
                                <a:pt x="800311" y="33544"/>
                                <a:pt x="992346" y="0"/>
                              </a:cubicBezTo>
                              <a:cubicBezTo>
                                <a:pt x="1184381" y="-33544"/>
                                <a:pt x="1294848" y="9888"/>
                                <a:pt x="1456849" y="0"/>
                              </a:cubicBezTo>
                              <a:cubicBezTo>
                                <a:pt x="1618850" y="-9888"/>
                                <a:pt x="1737665" y="15024"/>
                                <a:pt x="1889680" y="0"/>
                              </a:cubicBezTo>
                              <a:cubicBezTo>
                                <a:pt x="2041695" y="-15024"/>
                                <a:pt x="2225981" y="10071"/>
                                <a:pt x="2449195" y="0"/>
                              </a:cubicBezTo>
                              <a:cubicBezTo>
                                <a:pt x="2672410" y="-10071"/>
                                <a:pt x="2830567" y="67243"/>
                                <a:pt x="3167062" y="0"/>
                              </a:cubicBezTo>
                              <a:cubicBezTo>
                                <a:pt x="3171441" y="121379"/>
                                <a:pt x="3127993" y="311487"/>
                                <a:pt x="3167062" y="493979"/>
                              </a:cubicBezTo>
                              <a:cubicBezTo>
                                <a:pt x="3206131" y="676471"/>
                                <a:pt x="3154370" y="730989"/>
                                <a:pt x="3167062" y="949960"/>
                              </a:cubicBezTo>
                              <a:cubicBezTo>
                                <a:pt x="3179754" y="1168931"/>
                                <a:pt x="3153228" y="1228820"/>
                                <a:pt x="3167062" y="1462938"/>
                              </a:cubicBezTo>
                              <a:cubicBezTo>
                                <a:pt x="3180896" y="1697056"/>
                                <a:pt x="3140596" y="1748053"/>
                                <a:pt x="3167062" y="1899920"/>
                              </a:cubicBezTo>
                              <a:cubicBezTo>
                                <a:pt x="2977163" y="1951569"/>
                                <a:pt x="2915537" y="1894454"/>
                                <a:pt x="2734230" y="1899920"/>
                              </a:cubicBezTo>
                              <a:cubicBezTo>
                                <a:pt x="2552923" y="1905386"/>
                                <a:pt x="2421365" y="1873861"/>
                                <a:pt x="2143045" y="1899920"/>
                              </a:cubicBezTo>
                              <a:cubicBezTo>
                                <a:pt x="1864726" y="1925979"/>
                                <a:pt x="1924235" y="1898850"/>
                                <a:pt x="1710213" y="1899920"/>
                              </a:cubicBezTo>
                              <a:cubicBezTo>
                                <a:pt x="1496191" y="1900990"/>
                                <a:pt x="1396690" y="1847731"/>
                                <a:pt x="1245711" y="1899920"/>
                              </a:cubicBezTo>
                              <a:cubicBezTo>
                                <a:pt x="1094732" y="1952109"/>
                                <a:pt x="858833" y="1845389"/>
                                <a:pt x="717867" y="1899920"/>
                              </a:cubicBezTo>
                              <a:cubicBezTo>
                                <a:pt x="576901" y="1954451"/>
                                <a:pt x="358530" y="1856832"/>
                                <a:pt x="0" y="1899920"/>
                              </a:cubicBezTo>
                              <a:cubicBezTo>
                                <a:pt x="-53495" y="1689534"/>
                                <a:pt x="24673" y="1522640"/>
                                <a:pt x="0" y="1405941"/>
                              </a:cubicBezTo>
                              <a:cubicBezTo>
                                <a:pt x="-24673" y="1289242"/>
                                <a:pt x="42778" y="1109587"/>
                                <a:pt x="0" y="911962"/>
                              </a:cubicBezTo>
                              <a:cubicBezTo>
                                <a:pt x="-42778" y="714337"/>
                                <a:pt x="32646" y="251449"/>
                                <a:pt x="0" y="0"/>
                              </a:cubicBezTo>
                              <a:close/>
                            </a:path>
                          </a:pathLst>
                        </a:custGeom>
                        <a:solidFill>
                          <a:srgbClr val="D1FBA3"/>
                        </a:solidFill>
                        <a:ln w="6350">
                          <a:solidFill>
                            <a:prstClr val="black"/>
                          </a:solidFill>
                          <a:extLst>
                            <a:ext uri="{C807C97D-BFC1-408E-A445-0C87EB9F89A2}">
                              <ask:lineSketchStyleProps xmlns:ask="http://schemas.microsoft.com/office/drawing/2018/sketchyshapes" sd="1624321585">
                                <a:prstGeom prst="rect">
                                  <a:avLst/>
                                </a:prstGeom>
                                <ask:type>
                                  <ask:lineSketchScribble/>
                                </ask:type>
                              </ask:lineSketchStyleProps>
                            </a:ext>
                          </a:extLst>
                        </a:ln>
                      </wps:spPr>
                      <wps:txbx>
                        <w:txbxContent>
                          <w:p w14:paraId="69E810C7" w14:textId="77777777" w:rsidR="00BF17BC" w:rsidRPr="00785513" w:rsidRDefault="00BF17BC" w:rsidP="00785513">
                            <w:pPr>
                              <w:jc w:val="center"/>
                              <w:rPr>
                                <w:rStyle w:val="Strong"/>
                                <w:rFonts w:ascii="Helvetica" w:eastAsia="Times New Roman" w:hAnsi="Helvetica" w:cs="Helvetica"/>
                                <w:color w:val="202020"/>
                                <w:sz w:val="32"/>
                                <w:szCs w:val="32"/>
                              </w:rPr>
                            </w:pPr>
                            <w:r w:rsidRPr="00785513">
                              <w:rPr>
                                <w:rStyle w:val="Strong"/>
                                <w:rFonts w:ascii="Helvetica" w:eastAsia="Times New Roman" w:hAnsi="Helvetica" w:cs="Helvetica"/>
                                <w:color w:val="202020"/>
                                <w:sz w:val="32"/>
                                <w:szCs w:val="32"/>
                              </w:rPr>
                              <w:t>National News: Hybrid school schedules -- More flexibility; big logistical challenges.</w:t>
                            </w:r>
                          </w:p>
                          <w:p w14:paraId="3B04EBAE" w14:textId="77777777" w:rsidR="00BF17BC" w:rsidRDefault="00BF17BC">
                            <w:pPr>
                              <w:rPr>
                                <w:rStyle w:val="Strong"/>
                                <w:rFonts w:ascii="Helvetica" w:eastAsia="Times New Roman" w:hAnsi="Helvetica" w:cs="Helvetica"/>
                                <w:color w:val="202020"/>
                                <w:sz w:val="27"/>
                                <w:szCs w:val="27"/>
                              </w:rPr>
                            </w:pPr>
                          </w:p>
                          <w:p w14:paraId="5448B298" w14:textId="76348B88" w:rsidR="00BF17BC" w:rsidRDefault="00FD0D61" w:rsidP="005C3C08">
                            <w:pPr>
                              <w:jc w:val="center"/>
                            </w:pPr>
                            <w:hyperlink r:id="rId29" w:history="1">
                              <w:r w:rsidR="00BF17BC" w:rsidRPr="00A606AF">
                                <w:rPr>
                                  <w:rStyle w:val="Hyperlink"/>
                                  <w:rFonts w:ascii="Helvetica" w:eastAsia="Times New Roman" w:hAnsi="Helvetica" w:cs="Helvetica"/>
                                  <w:color w:val="auto"/>
                                  <w:sz w:val="27"/>
                                  <w:szCs w:val="27"/>
                                </w:rPr>
                                <w:t>Click here to read more</w:t>
                              </w:r>
                            </w:hyperlink>
                            <w:r w:rsidR="00BF17BC">
                              <w:rPr>
                                <w:rFonts w:ascii="Helvetica" w:eastAsia="Times New Roman" w:hAnsi="Helvetica" w:cs="Helvetica"/>
                                <w:color w:val="2020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A639" id="_x0000_s1036" type="#_x0000_t202" style="position:absolute;left:0;text-align:left;margin-left:14.2pt;margin-top:2.7pt;width:249.35pt;height:149.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" fillcolor="#d1fba3" strokeweight=".5pt">
                <v:textbox>
                  <w:txbxContent>
                    <w:p w14:paraId="69E810C7" w14:textId="77777777" w:rsidR="00BF17BC" w:rsidRPr="00785513" w:rsidRDefault="00BF17BC" w:rsidP="00785513">
                      <w:pPr>
                        <w:jc w:val="center"/>
                        <w:rPr>
                          <w:rStyle w:val="Strong"/>
                          <w:rFonts w:ascii="Helvetica" w:eastAsia="Times New Roman" w:hAnsi="Helvetica" w:cs="Helvetica"/>
                          <w:color w:val="202020"/>
                          <w:sz w:val="32"/>
                          <w:szCs w:val="32"/>
                        </w:rPr>
                      </w:pPr>
                      <w:r w:rsidRPr="00785513">
                        <w:rPr>
                          <w:rStyle w:val="Strong"/>
                          <w:rFonts w:ascii="Helvetica" w:eastAsia="Times New Roman" w:hAnsi="Helvetica" w:cs="Helvetica"/>
                          <w:color w:val="202020"/>
                          <w:sz w:val="32"/>
                          <w:szCs w:val="32"/>
                        </w:rPr>
                        <w:t>National News: Hybrid school schedules -- More flexibility; big logistical challenges.</w:t>
                      </w:r>
                    </w:p>
                    <w:p w14:paraId="3B04EBAE" w14:textId="77777777" w:rsidR="00BF17BC" w:rsidRDefault="00BF17BC">
                      <w:pPr>
                        <w:rPr>
                          <w:rStyle w:val="Strong"/>
                          <w:rFonts w:ascii="Helvetica" w:eastAsia="Times New Roman" w:hAnsi="Helvetica" w:cs="Helvetica"/>
                          <w:color w:val="202020"/>
                          <w:sz w:val="27"/>
                          <w:szCs w:val="27"/>
                        </w:rPr>
                      </w:pPr>
                    </w:p>
                    <w:p w14:paraId="5448B298" w14:textId="76348B88" w:rsidR="00BF17BC" w:rsidRDefault="00DC5922" w:rsidP="005C3C08">
                      <w:pPr>
                        <w:jc w:val="center"/>
                      </w:pPr>
                      <w:hyperlink r:id="rId30" w:history="1">
                        <w:r w:rsidR="00BF17BC" w:rsidRPr="00A606AF">
                          <w:rPr>
                            <w:rStyle w:val="Hyperlink"/>
                            <w:rFonts w:ascii="Helvetica" w:eastAsia="Times New Roman" w:hAnsi="Helvetica" w:cs="Helvetica"/>
                            <w:color w:val="auto"/>
                            <w:sz w:val="27"/>
                            <w:szCs w:val="27"/>
                          </w:rPr>
                          <w:t>Click here to read more</w:t>
                        </w:r>
                      </w:hyperlink>
                      <w:r w:rsidR="00BF17BC">
                        <w:rPr>
                          <w:rFonts w:ascii="Helvetica" w:eastAsia="Times New Roman" w:hAnsi="Helvetica" w:cs="Helvetica"/>
                          <w:color w:val="202020"/>
                        </w:rPr>
                        <w:br/>
                      </w:r>
                    </w:p>
                  </w:txbxContent>
                </v:textbox>
              </v:shape>
            </w:pict>
          </mc:Fallback>
        </mc:AlternateContent>
      </w:r>
    </w:p>
    <w:p w14:paraId="748FA0A1" w14:textId="274574B4" w:rsidR="001D1143" w:rsidRDefault="001D1143" w:rsidP="00E83AA3">
      <w:pPr>
        <w:ind w:firstLine="720"/>
        <w:textAlignment w:val="baseline"/>
        <w:rPr>
          <w:rFonts w:asciiTheme="majorHAnsi" w:hAnsiTheme="majorHAnsi" w:cstheme="majorHAnsi"/>
        </w:rPr>
      </w:pPr>
    </w:p>
    <w:p w14:paraId="6485A34B" w14:textId="48CDC03B" w:rsidR="001D1143" w:rsidRDefault="00DB1E06" w:rsidP="00E83AA3">
      <w:pPr>
        <w:ind w:firstLine="720"/>
        <w:textAlignment w:val="baseline"/>
        <w:rPr>
          <w:rFonts w:asciiTheme="majorHAnsi" w:hAnsiTheme="majorHAnsi" w:cstheme="majorHAnsi"/>
        </w:rPr>
      </w:pPr>
      <w:r w:rsidRPr="00BC2442">
        <w:rPr>
          <w:rFonts w:ascii="Arial" w:hAnsi="Arial"/>
          <w:noProof/>
        </w:rPr>
        <mc:AlternateContent>
          <mc:Choice Requires="wps">
            <w:drawing>
              <wp:anchor distT="45720" distB="45720" distL="114300" distR="114300" simplePos="0" relativeHeight="251695104" behindDoc="0" locked="0" layoutInCell="1" allowOverlap="1" wp14:anchorId="1A581025" wp14:editId="78039932">
                <wp:simplePos x="0" y="0"/>
                <wp:positionH relativeFrom="column">
                  <wp:posOffset>132715</wp:posOffset>
                </wp:positionH>
                <wp:positionV relativeFrom="paragraph">
                  <wp:posOffset>1886585</wp:posOffset>
                </wp:positionV>
                <wp:extent cx="3214370" cy="1652270"/>
                <wp:effectExtent l="19050" t="19050" r="43180" b="431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1652270"/>
                        </a:xfrm>
                        <a:custGeom>
                          <a:avLst/>
                          <a:gdLst>
                            <a:gd name="connsiteX0" fmla="*/ 0 w 3214370"/>
                            <a:gd name="connsiteY0" fmla="*/ 0 h 1652270"/>
                            <a:gd name="connsiteX1" fmla="*/ 675018 w 3214370"/>
                            <a:gd name="connsiteY1" fmla="*/ 0 h 1652270"/>
                            <a:gd name="connsiteX2" fmla="*/ 1253604 w 3214370"/>
                            <a:gd name="connsiteY2" fmla="*/ 0 h 1652270"/>
                            <a:gd name="connsiteX3" fmla="*/ 1896478 w 3214370"/>
                            <a:gd name="connsiteY3" fmla="*/ 0 h 1652270"/>
                            <a:gd name="connsiteX4" fmla="*/ 2507209 w 3214370"/>
                            <a:gd name="connsiteY4" fmla="*/ 0 h 1652270"/>
                            <a:gd name="connsiteX5" fmla="*/ 3214370 w 3214370"/>
                            <a:gd name="connsiteY5" fmla="*/ 0 h 1652270"/>
                            <a:gd name="connsiteX6" fmla="*/ 3214370 w 3214370"/>
                            <a:gd name="connsiteY6" fmla="*/ 583802 h 1652270"/>
                            <a:gd name="connsiteX7" fmla="*/ 3214370 w 3214370"/>
                            <a:gd name="connsiteY7" fmla="*/ 1134559 h 1652270"/>
                            <a:gd name="connsiteX8" fmla="*/ 3214370 w 3214370"/>
                            <a:gd name="connsiteY8" fmla="*/ 1652270 h 1652270"/>
                            <a:gd name="connsiteX9" fmla="*/ 2571496 w 3214370"/>
                            <a:gd name="connsiteY9" fmla="*/ 1652270 h 1652270"/>
                            <a:gd name="connsiteX10" fmla="*/ 1928622 w 3214370"/>
                            <a:gd name="connsiteY10" fmla="*/ 1652270 h 1652270"/>
                            <a:gd name="connsiteX11" fmla="*/ 1382179 w 3214370"/>
                            <a:gd name="connsiteY11" fmla="*/ 1652270 h 1652270"/>
                            <a:gd name="connsiteX12" fmla="*/ 739305 w 3214370"/>
                            <a:gd name="connsiteY12" fmla="*/ 1652270 h 1652270"/>
                            <a:gd name="connsiteX13" fmla="*/ 0 w 3214370"/>
                            <a:gd name="connsiteY13" fmla="*/ 1652270 h 1652270"/>
                            <a:gd name="connsiteX14" fmla="*/ 0 w 3214370"/>
                            <a:gd name="connsiteY14" fmla="*/ 1118036 h 1652270"/>
                            <a:gd name="connsiteX15" fmla="*/ 0 w 3214370"/>
                            <a:gd name="connsiteY15" fmla="*/ 534234 h 1652270"/>
                            <a:gd name="connsiteX16" fmla="*/ 0 w 3214370"/>
                            <a:gd name="connsiteY16" fmla="*/ 0 h 1652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4370" h="1652270" fill="none" extrusionOk="0">
                              <a:moveTo>
                                <a:pt x="0" y="0"/>
                              </a:moveTo>
                              <a:cubicBezTo>
                                <a:pt x="244526" y="-4189"/>
                                <a:pt x="518768" y="22908"/>
                                <a:pt x="675018" y="0"/>
                              </a:cubicBezTo>
                              <a:cubicBezTo>
                                <a:pt x="831268" y="-22908"/>
                                <a:pt x="965882" y="21862"/>
                                <a:pt x="1253604" y="0"/>
                              </a:cubicBezTo>
                              <a:cubicBezTo>
                                <a:pt x="1541326" y="-21862"/>
                                <a:pt x="1637883" y="-14066"/>
                                <a:pt x="1896478" y="0"/>
                              </a:cubicBezTo>
                              <a:cubicBezTo>
                                <a:pt x="2155073" y="14066"/>
                                <a:pt x="2242269" y="20306"/>
                                <a:pt x="2507209" y="0"/>
                              </a:cubicBezTo>
                              <a:cubicBezTo>
                                <a:pt x="2772149" y="-20306"/>
                                <a:pt x="2931770" y="-7514"/>
                                <a:pt x="3214370" y="0"/>
                              </a:cubicBezTo>
                              <a:cubicBezTo>
                                <a:pt x="3197525" y="146263"/>
                                <a:pt x="3203665" y="400910"/>
                                <a:pt x="3214370" y="583802"/>
                              </a:cubicBezTo>
                              <a:cubicBezTo>
                                <a:pt x="3225075" y="766694"/>
                                <a:pt x="3239841" y="986200"/>
                                <a:pt x="3214370" y="1134559"/>
                              </a:cubicBezTo>
                              <a:cubicBezTo>
                                <a:pt x="3188899" y="1282918"/>
                                <a:pt x="3216939" y="1406336"/>
                                <a:pt x="3214370" y="1652270"/>
                              </a:cubicBezTo>
                              <a:cubicBezTo>
                                <a:pt x="2936541" y="1636687"/>
                                <a:pt x="2787180" y="1658524"/>
                                <a:pt x="2571496" y="1652270"/>
                              </a:cubicBezTo>
                              <a:cubicBezTo>
                                <a:pt x="2355812" y="1646016"/>
                                <a:pt x="2126291" y="1669458"/>
                                <a:pt x="1928622" y="1652270"/>
                              </a:cubicBezTo>
                              <a:cubicBezTo>
                                <a:pt x="1730953" y="1635082"/>
                                <a:pt x="1536767" y="1638966"/>
                                <a:pt x="1382179" y="1652270"/>
                              </a:cubicBezTo>
                              <a:cubicBezTo>
                                <a:pt x="1227591" y="1665574"/>
                                <a:pt x="1023463" y="1657971"/>
                                <a:pt x="739305" y="1652270"/>
                              </a:cubicBezTo>
                              <a:cubicBezTo>
                                <a:pt x="455147" y="1646569"/>
                                <a:pt x="253089" y="1678265"/>
                                <a:pt x="0" y="1652270"/>
                              </a:cubicBezTo>
                              <a:cubicBezTo>
                                <a:pt x="-4392" y="1536747"/>
                                <a:pt x="807" y="1365193"/>
                                <a:pt x="0" y="1118036"/>
                              </a:cubicBezTo>
                              <a:cubicBezTo>
                                <a:pt x="-807" y="870879"/>
                                <a:pt x="-17427" y="748524"/>
                                <a:pt x="0" y="534234"/>
                              </a:cubicBezTo>
                              <a:cubicBezTo>
                                <a:pt x="17427" y="319944"/>
                                <a:pt x="369" y="128076"/>
                                <a:pt x="0" y="0"/>
                              </a:cubicBezTo>
                              <a:close/>
                            </a:path>
                            <a:path w="3214370" h="1652270" stroke="0" extrusionOk="0">
                              <a:moveTo>
                                <a:pt x="0" y="0"/>
                              </a:moveTo>
                              <a:cubicBezTo>
                                <a:pt x="118080" y="-395"/>
                                <a:pt x="412645" y="-17778"/>
                                <a:pt x="546443" y="0"/>
                              </a:cubicBezTo>
                              <a:cubicBezTo>
                                <a:pt x="680241" y="17778"/>
                                <a:pt x="1034266" y="29623"/>
                                <a:pt x="1221461" y="0"/>
                              </a:cubicBezTo>
                              <a:cubicBezTo>
                                <a:pt x="1408656" y="-29623"/>
                                <a:pt x="1629716" y="-19388"/>
                                <a:pt x="1928622" y="0"/>
                              </a:cubicBezTo>
                              <a:cubicBezTo>
                                <a:pt x="2227528" y="19388"/>
                                <a:pt x="2352843" y="-27734"/>
                                <a:pt x="2635783" y="0"/>
                              </a:cubicBezTo>
                              <a:cubicBezTo>
                                <a:pt x="2918723" y="27734"/>
                                <a:pt x="3058703" y="-8893"/>
                                <a:pt x="3214370" y="0"/>
                              </a:cubicBezTo>
                              <a:cubicBezTo>
                                <a:pt x="3235271" y="217414"/>
                                <a:pt x="3213191" y="405123"/>
                                <a:pt x="3214370" y="517711"/>
                              </a:cubicBezTo>
                              <a:cubicBezTo>
                                <a:pt x="3215549" y="630299"/>
                                <a:pt x="3192493" y="858321"/>
                                <a:pt x="3214370" y="1084991"/>
                              </a:cubicBezTo>
                              <a:cubicBezTo>
                                <a:pt x="3236247" y="1311661"/>
                                <a:pt x="3226194" y="1427373"/>
                                <a:pt x="3214370" y="1652270"/>
                              </a:cubicBezTo>
                              <a:cubicBezTo>
                                <a:pt x="3063615" y="1673121"/>
                                <a:pt x="2870219" y="1660026"/>
                                <a:pt x="2571496" y="1652270"/>
                              </a:cubicBezTo>
                              <a:cubicBezTo>
                                <a:pt x="2272773" y="1644514"/>
                                <a:pt x="2203742" y="1651387"/>
                                <a:pt x="1864335" y="1652270"/>
                              </a:cubicBezTo>
                              <a:cubicBezTo>
                                <a:pt x="1524928" y="1653153"/>
                                <a:pt x="1482002" y="1660652"/>
                                <a:pt x="1221461" y="1652270"/>
                              </a:cubicBezTo>
                              <a:cubicBezTo>
                                <a:pt x="960920" y="1643888"/>
                                <a:pt x="897015" y="1630021"/>
                                <a:pt x="610730" y="1652270"/>
                              </a:cubicBezTo>
                              <a:cubicBezTo>
                                <a:pt x="324445" y="1674519"/>
                                <a:pt x="232754" y="1664254"/>
                                <a:pt x="0" y="1652270"/>
                              </a:cubicBezTo>
                              <a:cubicBezTo>
                                <a:pt x="-23126" y="1438688"/>
                                <a:pt x="14671" y="1311847"/>
                                <a:pt x="0" y="1118036"/>
                              </a:cubicBezTo>
                              <a:cubicBezTo>
                                <a:pt x="-14671" y="924225"/>
                                <a:pt x="874" y="820927"/>
                                <a:pt x="0" y="600325"/>
                              </a:cubicBezTo>
                              <a:cubicBezTo>
                                <a:pt x="-874" y="379723"/>
                                <a:pt x="-15980" y="181259"/>
                                <a:pt x="0" y="0"/>
                              </a:cubicBezTo>
                              <a:close/>
                            </a:path>
                          </a:pathLst>
                        </a:custGeom>
                        <a:solidFill>
                          <a:srgbClr val="FFFFCC"/>
                        </a:solidFill>
                        <a:ln w="9525">
                          <a:solidFill>
                            <a:srgbClr val="000000"/>
                          </a:solidFill>
                          <a:miter lim="800000"/>
                          <a:headEnd/>
                          <a:tailEnd/>
                          <a:extLst>
                            <a:ext uri="{C807C97D-BFC1-408E-A445-0C87EB9F89A2}">
                              <ask:lineSketchStyleProps xmlns:ask="http://schemas.microsoft.com/office/drawing/2018/sketchyshapes" sd="1224779808">
                                <a:prstGeom prst="rect">
                                  <a:avLst/>
                                </a:prstGeom>
                                <ask:type>
                                  <ask:lineSketchFreehand/>
                                </ask:type>
                              </ask:lineSketchStyleProps>
                            </a:ext>
                          </a:extLst>
                        </a:ln>
                      </wps:spPr>
                      <wps:txbx>
                        <w:txbxContent>
                          <w:p w14:paraId="2A4D552C" w14:textId="74E94C81" w:rsidR="009768B0" w:rsidRPr="00A606AF" w:rsidRDefault="009768B0" w:rsidP="00A606AF">
                            <w:pPr>
                              <w:jc w:val="center"/>
                              <w:rPr>
                                <w:rFonts w:ascii="Arial" w:eastAsia="Times New Roman" w:hAnsi="Arial" w:cs="Arial"/>
                                <w:b/>
                                <w:bCs/>
                                <w:sz w:val="30"/>
                                <w:szCs w:val="30"/>
                              </w:rPr>
                            </w:pPr>
                            <w:r w:rsidRPr="00A606AF">
                              <w:rPr>
                                <w:rFonts w:ascii="Arial" w:eastAsia="Times New Roman" w:hAnsi="Arial" w:cs="Arial"/>
                                <w:b/>
                                <w:bCs/>
                                <w:sz w:val="30"/>
                                <w:szCs w:val="30"/>
                              </w:rPr>
                              <w:t>New and Extended COVID-19 Waivers Through</w:t>
                            </w:r>
                          </w:p>
                          <w:p w14:paraId="4EED04DB" w14:textId="4793238B" w:rsidR="004B557F" w:rsidRDefault="009768B0" w:rsidP="00A606AF">
                            <w:pPr>
                              <w:jc w:val="center"/>
                              <w:rPr>
                                <w:rFonts w:ascii="Arial" w:eastAsia="Times New Roman" w:hAnsi="Arial" w:cs="Arial"/>
                                <w:color w:val="FFFFFF"/>
                                <w:sz w:val="30"/>
                                <w:szCs w:val="30"/>
                              </w:rPr>
                            </w:pPr>
                            <w:r w:rsidRPr="00A606AF">
                              <w:rPr>
                                <w:rFonts w:ascii="Arial" w:eastAsia="Times New Roman" w:hAnsi="Arial" w:cs="Arial"/>
                                <w:b/>
                                <w:bCs/>
                                <w:sz w:val="30"/>
                                <w:szCs w:val="30"/>
                              </w:rPr>
                              <w:t>SY</w:t>
                            </w:r>
                            <w:r w:rsidR="004B557F" w:rsidRPr="00A606AF">
                              <w:rPr>
                                <w:rFonts w:ascii="Arial" w:eastAsia="Times New Roman" w:hAnsi="Arial" w:cs="Arial"/>
                                <w:b/>
                                <w:bCs/>
                                <w:sz w:val="30"/>
                                <w:szCs w:val="30"/>
                              </w:rPr>
                              <w:t xml:space="preserve"> </w:t>
                            </w:r>
                            <w:r w:rsidRPr="00A606AF">
                              <w:rPr>
                                <w:rFonts w:ascii="Arial" w:eastAsia="Times New Roman" w:hAnsi="Arial" w:cs="Arial"/>
                                <w:b/>
                                <w:bCs/>
                                <w:sz w:val="30"/>
                                <w:szCs w:val="30"/>
                              </w:rPr>
                              <w:t>2020-2021</w:t>
                            </w:r>
                            <w:r w:rsidRPr="009768B0">
                              <w:rPr>
                                <w:rFonts w:ascii="Arial" w:eastAsia="Times New Roman" w:hAnsi="Arial" w:cs="Arial"/>
                                <w:sz w:val="30"/>
                                <w:szCs w:val="30"/>
                              </w:rPr>
                              <w:t xml:space="preserve"> </w:t>
                            </w:r>
                            <w:r w:rsidR="00BC2442">
                              <w:rPr>
                                <w:rFonts w:ascii="Arial" w:eastAsia="Times New Roman" w:hAnsi="Arial" w:cs="Arial"/>
                                <w:color w:val="FFFFFF"/>
                                <w:sz w:val="30"/>
                                <w:szCs w:val="30"/>
                              </w:rPr>
                              <w:t>SY</w:t>
                            </w:r>
                          </w:p>
                          <w:p w14:paraId="72C753A6" w14:textId="63E1046F" w:rsidR="00301820" w:rsidRDefault="00301820">
                            <w:pPr>
                              <w:rPr>
                                <w:rFonts w:ascii="Arial" w:eastAsia="Times New Roman" w:hAnsi="Arial" w:cs="Arial"/>
                                <w:color w:val="FFFFFF"/>
                                <w:sz w:val="30"/>
                                <w:szCs w:val="30"/>
                              </w:rPr>
                            </w:pPr>
                          </w:p>
                          <w:p w14:paraId="75DA9CAF" w14:textId="6496EE71" w:rsidR="00BC2442" w:rsidRDefault="00FD0D61" w:rsidP="00696644">
                            <w:pPr>
                              <w:jc w:val="center"/>
                            </w:pPr>
                            <w:hyperlink r:id="rId31" w:history="1">
                              <w:r w:rsidR="00301820" w:rsidRPr="00301820">
                                <w:rPr>
                                  <w:rStyle w:val="Hyperlink"/>
                                  <w:rFonts w:ascii="Arial" w:eastAsia="Times New Roman" w:hAnsi="Arial" w:cs="Arial"/>
                                  <w:sz w:val="30"/>
                                  <w:szCs w:val="30"/>
                                </w:rPr>
                                <w:t>Cl</w:t>
                              </w:r>
                              <w:r w:rsidR="00301820">
                                <w:rPr>
                                  <w:rStyle w:val="Hyperlink"/>
                                  <w:rFonts w:ascii="Arial" w:eastAsia="Times New Roman" w:hAnsi="Arial" w:cs="Arial"/>
                                  <w:sz w:val="30"/>
                                  <w:szCs w:val="30"/>
                                </w:rPr>
                                <w:t>ic</w:t>
                              </w:r>
                              <w:r w:rsidR="00301820" w:rsidRPr="00301820">
                                <w:rPr>
                                  <w:rStyle w:val="Hyperlink"/>
                                  <w:rFonts w:ascii="Arial" w:eastAsia="Times New Roman" w:hAnsi="Arial" w:cs="Arial"/>
                                  <w:sz w:val="30"/>
                                  <w:szCs w:val="30"/>
                                </w:rPr>
                                <w:t>k here to read more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81025" id="_x0000_s1036" type="#_x0000_t202" style="position:absolute;left:0;text-align:left;margin-left:10.45pt;margin-top:148.55pt;width:253.1pt;height:130.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" fillcolor="#ffc">
                <v:textbox>
                  <w:txbxContent>
                    <w:p w14:paraId="2A4D552C" w14:textId="74E94C81" w:rsidR="009768B0" w:rsidRPr="00A606AF" w:rsidRDefault="009768B0" w:rsidP="00A606AF">
                      <w:pPr>
                        <w:jc w:val="center"/>
                        <w:rPr>
                          <w:rFonts w:ascii="Arial" w:eastAsia="Times New Roman" w:hAnsi="Arial" w:cs="Arial"/>
                          <w:b/>
                          <w:bCs/>
                          <w:sz w:val="30"/>
                          <w:szCs w:val="30"/>
                        </w:rPr>
                      </w:pPr>
                      <w:r w:rsidRPr="00A606AF">
                        <w:rPr>
                          <w:rFonts w:ascii="Arial" w:eastAsia="Times New Roman" w:hAnsi="Arial" w:cs="Arial"/>
                          <w:b/>
                          <w:bCs/>
                          <w:sz w:val="30"/>
                          <w:szCs w:val="30"/>
                        </w:rPr>
                        <w:t>New and Extended COVID-19 Waivers Through</w:t>
                      </w:r>
                    </w:p>
                    <w:p w14:paraId="4EED04DB" w14:textId="4793238B" w:rsidR="004B557F" w:rsidRDefault="009768B0" w:rsidP="00A606AF">
                      <w:pPr>
                        <w:jc w:val="center"/>
                        <w:rPr>
                          <w:rFonts w:ascii="Arial" w:eastAsia="Times New Roman" w:hAnsi="Arial" w:cs="Arial"/>
                          <w:color w:val="FFFFFF"/>
                          <w:sz w:val="30"/>
                          <w:szCs w:val="30"/>
                        </w:rPr>
                      </w:pPr>
                      <w:r w:rsidRPr="00A606AF">
                        <w:rPr>
                          <w:rFonts w:ascii="Arial" w:eastAsia="Times New Roman" w:hAnsi="Arial" w:cs="Arial"/>
                          <w:b/>
                          <w:bCs/>
                          <w:sz w:val="30"/>
                          <w:szCs w:val="30"/>
                        </w:rPr>
                        <w:t>SY</w:t>
                      </w:r>
                      <w:r w:rsidR="004B557F" w:rsidRPr="00A606AF">
                        <w:rPr>
                          <w:rFonts w:ascii="Arial" w:eastAsia="Times New Roman" w:hAnsi="Arial" w:cs="Arial"/>
                          <w:b/>
                          <w:bCs/>
                          <w:sz w:val="30"/>
                          <w:szCs w:val="30"/>
                        </w:rPr>
                        <w:t xml:space="preserve"> </w:t>
                      </w:r>
                      <w:r w:rsidRPr="00A606AF">
                        <w:rPr>
                          <w:rFonts w:ascii="Arial" w:eastAsia="Times New Roman" w:hAnsi="Arial" w:cs="Arial"/>
                          <w:b/>
                          <w:bCs/>
                          <w:sz w:val="30"/>
                          <w:szCs w:val="30"/>
                        </w:rPr>
                        <w:t>2020-2021</w:t>
                      </w:r>
                      <w:r w:rsidRPr="009768B0">
                        <w:rPr>
                          <w:rFonts w:ascii="Arial" w:eastAsia="Times New Roman" w:hAnsi="Arial" w:cs="Arial"/>
                          <w:sz w:val="30"/>
                          <w:szCs w:val="30"/>
                        </w:rPr>
                        <w:t xml:space="preserve"> </w:t>
                      </w:r>
                      <w:r w:rsidR="00BC2442">
                        <w:rPr>
                          <w:rFonts w:ascii="Arial" w:eastAsia="Times New Roman" w:hAnsi="Arial" w:cs="Arial"/>
                          <w:color w:val="FFFFFF"/>
                          <w:sz w:val="30"/>
                          <w:szCs w:val="30"/>
                        </w:rPr>
                        <w:t>SY</w:t>
                      </w:r>
                    </w:p>
                    <w:p w14:paraId="72C753A6" w14:textId="63E1046F" w:rsidR="00301820" w:rsidRDefault="00301820">
                      <w:pPr>
                        <w:rPr>
                          <w:rFonts w:ascii="Arial" w:eastAsia="Times New Roman" w:hAnsi="Arial" w:cs="Arial"/>
                          <w:color w:val="FFFFFF"/>
                          <w:sz w:val="30"/>
                          <w:szCs w:val="30"/>
                        </w:rPr>
                      </w:pPr>
                    </w:p>
                    <w:p w14:paraId="75DA9CAF" w14:textId="6496EE71" w:rsidR="00BC2442" w:rsidRDefault="00FD0D61" w:rsidP="00696644">
                      <w:pPr>
                        <w:jc w:val="center"/>
                      </w:pPr>
                      <w:hyperlink r:id="rId32" w:history="1">
                        <w:r w:rsidR="00301820" w:rsidRPr="00301820">
                          <w:rPr>
                            <w:rStyle w:val="Hyperlink"/>
                            <w:rFonts w:ascii="Arial" w:eastAsia="Times New Roman" w:hAnsi="Arial" w:cs="Arial"/>
                            <w:sz w:val="30"/>
                            <w:szCs w:val="30"/>
                          </w:rPr>
                          <w:t>Cl</w:t>
                        </w:r>
                        <w:r w:rsidR="00301820">
                          <w:rPr>
                            <w:rStyle w:val="Hyperlink"/>
                            <w:rFonts w:ascii="Arial" w:eastAsia="Times New Roman" w:hAnsi="Arial" w:cs="Arial"/>
                            <w:sz w:val="30"/>
                            <w:szCs w:val="30"/>
                          </w:rPr>
                          <w:t>ic</w:t>
                        </w:r>
                        <w:r w:rsidR="00301820" w:rsidRPr="00301820">
                          <w:rPr>
                            <w:rStyle w:val="Hyperlink"/>
                            <w:rFonts w:ascii="Arial" w:eastAsia="Times New Roman" w:hAnsi="Arial" w:cs="Arial"/>
                            <w:sz w:val="30"/>
                            <w:szCs w:val="30"/>
                          </w:rPr>
                          <w:t>k here to read more</w:t>
                        </w:r>
                      </w:hyperlink>
                    </w:p>
                  </w:txbxContent>
                </v:textbox>
                <w10:wrap type="square"/>
              </v:shape>
            </w:pict>
          </mc:Fallback>
        </mc:AlternateContent>
      </w:r>
    </w:p>
    <w:p w14:paraId="3F18D321" w14:textId="16DCBDD4" w:rsidR="001D1143" w:rsidRDefault="008016B9" w:rsidP="00E83AA3">
      <w:pPr>
        <w:ind w:firstLine="720"/>
        <w:textAlignment w:val="baseline"/>
        <w:rPr>
          <w:rFonts w:asciiTheme="majorHAnsi" w:hAnsiTheme="majorHAnsi" w:cstheme="majorHAnsi"/>
        </w:rPr>
      </w:pPr>
      <w:r w:rsidRPr="00F511B0">
        <w:rPr>
          <w:rFonts w:ascii="Arial" w:hAnsi="Arial"/>
          <w:noProof/>
        </w:rPr>
        <mc:AlternateContent>
          <mc:Choice Requires="wps">
            <w:drawing>
              <wp:anchor distT="45720" distB="45720" distL="114300" distR="114300" simplePos="0" relativeHeight="251692032" behindDoc="0" locked="0" layoutInCell="1" allowOverlap="1" wp14:anchorId="2D507524" wp14:editId="2737E866">
                <wp:simplePos x="0" y="0"/>
                <wp:positionH relativeFrom="column">
                  <wp:posOffset>155575</wp:posOffset>
                </wp:positionH>
                <wp:positionV relativeFrom="paragraph">
                  <wp:posOffset>3855085</wp:posOffset>
                </wp:positionV>
                <wp:extent cx="3190875" cy="1971675"/>
                <wp:effectExtent l="19050" t="38100" r="47625" b="666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71675"/>
                        </a:xfrm>
                        <a:custGeom>
                          <a:avLst/>
                          <a:gdLst>
                            <a:gd name="connsiteX0" fmla="*/ 0 w 3190875"/>
                            <a:gd name="connsiteY0" fmla="*/ 0 h 1971675"/>
                            <a:gd name="connsiteX1" fmla="*/ 595630 w 3190875"/>
                            <a:gd name="connsiteY1" fmla="*/ 0 h 1971675"/>
                            <a:gd name="connsiteX2" fmla="*/ 1063625 w 3190875"/>
                            <a:gd name="connsiteY2" fmla="*/ 0 h 1971675"/>
                            <a:gd name="connsiteX3" fmla="*/ 1595438 w 3190875"/>
                            <a:gd name="connsiteY3" fmla="*/ 0 h 1971675"/>
                            <a:gd name="connsiteX4" fmla="*/ 2159159 w 3190875"/>
                            <a:gd name="connsiteY4" fmla="*/ 0 h 1971675"/>
                            <a:gd name="connsiteX5" fmla="*/ 2659062 w 3190875"/>
                            <a:gd name="connsiteY5" fmla="*/ 0 h 1971675"/>
                            <a:gd name="connsiteX6" fmla="*/ 3190875 w 3190875"/>
                            <a:gd name="connsiteY6" fmla="*/ 0 h 1971675"/>
                            <a:gd name="connsiteX7" fmla="*/ 3190875 w 3190875"/>
                            <a:gd name="connsiteY7" fmla="*/ 453485 h 1971675"/>
                            <a:gd name="connsiteX8" fmla="*/ 3190875 w 3190875"/>
                            <a:gd name="connsiteY8" fmla="*/ 926687 h 1971675"/>
                            <a:gd name="connsiteX9" fmla="*/ 3190875 w 3190875"/>
                            <a:gd name="connsiteY9" fmla="*/ 1360456 h 1971675"/>
                            <a:gd name="connsiteX10" fmla="*/ 3190875 w 3190875"/>
                            <a:gd name="connsiteY10" fmla="*/ 1971675 h 1971675"/>
                            <a:gd name="connsiteX11" fmla="*/ 2722880 w 3190875"/>
                            <a:gd name="connsiteY11" fmla="*/ 1971675 h 1971675"/>
                            <a:gd name="connsiteX12" fmla="*/ 2159159 w 3190875"/>
                            <a:gd name="connsiteY12" fmla="*/ 1971675 h 1971675"/>
                            <a:gd name="connsiteX13" fmla="*/ 1563529 w 3190875"/>
                            <a:gd name="connsiteY13" fmla="*/ 1971675 h 1971675"/>
                            <a:gd name="connsiteX14" fmla="*/ 1031716 w 3190875"/>
                            <a:gd name="connsiteY14" fmla="*/ 1971675 h 1971675"/>
                            <a:gd name="connsiteX15" fmla="*/ 499904 w 3190875"/>
                            <a:gd name="connsiteY15" fmla="*/ 1971675 h 1971675"/>
                            <a:gd name="connsiteX16" fmla="*/ 0 w 3190875"/>
                            <a:gd name="connsiteY16" fmla="*/ 1971675 h 1971675"/>
                            <a:gd name="connsiteX17" fmla="*/ 0 w 3190875"/>
                            <a:gd name="connsiteY17" fmla="*/ 1537907 h 1971675"/>
                            <a:gd name="connsiteX18" fmla="*/ 0 w 3190875"/>
                            <a:gd name="connsiteY18" fmla="*/ 1064705 h 1971675"/>
                            <a:gd name="connsiteX19" fmla="*/ 0 w 3190875"/>
                            <a:gd name="connsiteY19" fmla="*/ 591503 h 1971675"/>
                            <a:gd name="connsiteX20" fmla="*/ 0 w 3190875"/>
                            <a:gd name="connsiteY20" fmla="*/ 0 h 1971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90875" h="1971675" fill="none" extrusionOk="0">
                              <a:moveTo>
                                <a:pt x="0" y="0"/>
                              </a:moveTo>
                              <a:cubicBezTo>
                                <a:pt x="282906" y="-55502"/>
                                <a:pt x="394342" y="14781"/>
                                <a:pt x="595630" y="0"/>
                              </a:cubicBezTo>
                              <a:cubicBezTo>
                                <a:pt x="796918" y="-14781"/>
                                <a:pt x="830237" y="24589"/>
                                <a:pt x="1063625" y="0"/>
                              </a:cubicBezTo>
                              <a:cubicBezTo>
                                <a:pt x="1297013" y="-24589"/>
                                <a:pt x="1454726" y="17302"/>
                                <a:pt x="1595438" y="0"/>
                              </a:cubicBezTo>
                              <a:cubicBezTo>
                                <a:pt x="1736150" y="-17302"/>
                                <a:pt x="1932201" y="51777"/>
                                <a:pt x="2159159" y="0"/>
                              </a:cubicBezTo>
                              <a:cubicBezTo>
                                <a:pt x="2386117" y="-51777"/>
                                <a:pt x="2439916" y="22936"/>
                                <a:pt x="2659062" y="0"/>
                              </a:cubicBezTo>
                              <a:cubicBezTo>
                                <a:pt x="2878208" y="-22936"/>
                                <a:pt x="2985709" y="20329"/>
                                <a:pt x="3190875" y="0"/>
                              </a:cubicBezTo>
                              <a:cubicBezTo>
                                <a:pt x="3222566" y="153817"/>
                                <a:pt x="3152645" y="295219"/>
                                <a:pt x="3190875" y="453485"/>
                              </a:cubicBezTo>
                              <a:cubicBezTo>
                                <a:pt x="3229105" y="611751"/>
                                <a:pt x="3152946" y="819345"/>
                                <a:pt x="3190875" y="926687"/>
                              </a:cubicBezTo>
                              <a:cubicBezTo>
                                <a:pt x="3228804" y="1034029"/>
                                <a:pt x="3182595" y="1228103"/>
                                <a:pt x="3190875" y="1360456"/>
                              </a:cubicBezTo>
                              <a:cubicBezTo>
                                <a:pt x="3199155" y="1492809"/>
                                <a:pt x="3152031" y="1783994"/>
                                <a:pt x="3190875" y="1971675"/>
                              </a:cubicBezTo>
                              <a:cubicBezTo>
                                <a:pt x="2957474" y="2013784"/>
                                <a:pt x="2849942" y="1918797"/>
                                <a:pt x="2722880" y="1971675"/>
                              </a:cubicBezTo>
                              <a:cubicBezTo>
                                <a:pt x="2595819" y="2024553"/>
                                <a:pt x="2315704" y="1910478"/>
                                <a:pt x="2159159" y="1971675"/>
                              </a:cubicBezTo>
                              <a:cubicBezTo>
                                <a:pt x="2002614" y="2032872"/>
                                <a:pt x="1797692" y="1944745"/>
                                <a:pt x="1563529" y="1971675"/>
                              </a:cubicBezTo>
                              <a:cubicBezTo>
                                <a:pt x="1329366" y="1998605"/>
                                <a:pt x="1292759" y="1912410"/>
                                <a:pt x="1031716" y="1971675"/>
                              </a:cubicBezTo>
                              <a:cubicBezTo>
                                <a:pt x="770673" y="2030940"/>
                                <a:pt x="747495" y="1918104"/>
                                <a:pt x="499904" y="1971675"/>
                              </a:cubicBezTo>
                              <a:cubicBezTo>
                                <a:pt x="252313" y="2025246"/>
                                <a:pt x="102987" y="1921924"/>
                                <a:pt x="0" y="1971675"/>
                              </a:cubicBezTo>
                              <a:cubicBezTo>
                                <a:pt x="-41022" y="1830282"/>
                                <a:pt x="48589" y="1754146"/>
                                <a:pt x="0" y="1537907"/>
                              </a:cubicBezTo>
                              <a:cubicBezTo>
                                <a:pt x="-48589" y="1321668"/>
                                <a:pt x="37297" y="1166594"/>
                                <a:pt x="0" y="1064705"/>
                              </a:cubicBezTo>
                              <a:cubicBezTo>
                                <a:pt x="-37297" y="962816"/>
                                <a:pt x="49646" y="766427"/>
                                <a:pt x="0" y="591503"/>
                              </a:cubicBezTo>
                              <a:cubicBezTo>
                                <a:pt x="-49646" y="416579"/>
                                <a:pt x="61482" y="132347"/>
                                <a:pt x="0" y="0"/>
                              </a:cubicBezTo>
                              <a:close/>
                            </a:path>
                            <a:path w="3190875" h="1971675" stroke="0" extrusionOk="0">
                              <a:moveTo>
                                <a:pt x="0" y="0"/>
                              </a:moveTo>
                              <a:cubicBezTo>
                                <a:pt x="155854" y="-37617"/>
                                <a:pt x="255055" y="2222"/>
                                <a:pt x="436086" y="0"/>
                              </a:cubicBezTo>
                              <a:cubicBezTo>
                                <a:pt x="617117" y="-2222"/>
                                <a:pt x="810355" y="17738"/>
                                <a:pt x="1031716" y="0"/>
                              </a:cubicBezTo>
                              <a:cubicBezTo>
                                <a:pt x="1253077" y="-17738"/>
                                <a:pt x="1320752" y="19946"/>
                                <a:pt x="1499711" y="0"/>
                              </a:cubicBezTo>
                              <a:cubicBezTo>
                                <a:pt x="1678671" y="-19946"/>
                                <a:pt x="1855554" y="26579"/>
                                <a:pt x="1999615" y="0"/>
                              </a:cubicBezTo>
                              <a:cubicBezTo>
                                <a:pt x="2143676" y="-26579"/>
                                <a:pt x="2260774" y="34415"/>
                                <a:pt x="2499519" y="0"/>
                              </a:cubicBezTo>
                              <a:cubicBezTo>
                                <a:pt x="2738264" y="-34415"/>
                                <a:pt x="3040719" y="51166"/>
                                <a:pt x="3190875" y="0"/>
                              </a:cubicBezTo>
                              <a:cubicBezTo>
                                <a:pt x="3209040" y="157256"/>
                                <a:pt x="3153236" y="261329"/>
                                <a:pt x="3190875" y="453485"/>
                              </a:cubicBezTo>
                              <a:cubicBezTo>
                                <a:pt x="3228514" y="645641"/>
                                <a:pt x="3154159" y="863605"/>
                                <a:pt x="3190875" y="985838"/>
                              </a:cubicBezTo>
                              <a:cubicBezTo>
                                <a:pt x="3227591" y="1108071"/>
                                <a:pt x="3187535" y="1225502"/>
                                <a:pt x="3190875" y="1419606"/>
                              </a:cubicBezTo>
                              <a:cubicBezTo>
                                <a:pt x="3194215" y="1613710"/>
                                <a:pt x="3127087" y="1730988"/>
                                <a:pt x="3190875" y="1971675"/>
                              </a:cubicBezTo>
                              <a:cubicBezTo>
                                <a:pt x="2924572" y="2012469"/>
                                <a:pt x="2859870" y="1956294"/>
                                <a:pt x="2595245" y="1971675"/>
                              </a:cubicBezTo>
                              <a:cubicBezTo>
                                <a:pt x="2330620" y="1987056"/>
                                <a:pt x="2309546" y="1921123"/>
                                <a:pt x="2159159" y="1971675"/>
                              </a:cubicBezTo>
                              <a:cubicBezTo>
                                <a:pt x="2008772" y="2022227"/>
                                <a:pt x="1854841" y="1923602"/>
                                <a:pt x="1627346" y="1971675"/>
                              </a:cubicBezTo>
                              <a:cubicBezTo>
                                <a:pt x="1399851" y="2019748"/>
                                <a:pt x="1332590" y="1913041"/>
                                <a:pt x="1095534" y="1971675"/>
                              </a:cubicBezTo>
                              <a:cubicBezTo>
                                <a:pt x="858478" y="2030309"/>
                                <a:pt x="693682" y="1934422"/>
                                <a:pt x="563721" y="1971675"/>
                              </a:cubicBezTo>
                              <a:cubicBezTo>
                                <a:pt x="433760" y="2008928"/>
                                <a:pt x="257730" y="1941990"/>
                                <a:pt x="0" y="1971675"/>
                              </a:cubicBezTo>
                              <a:cubicBezTo>
                                <a:pt x="-47967" y="1829791"/>
                                <a:pt x="61107" y="1674696"/>
                                <a:pt x="0" y="1439323"/>
                              </a:cubicBezTo>
                              <a:cubicBezTo>
                                <a:pt x="-61107" y="1203950"/>
                                <a:pt x="14054" y="1129437"/>
                                <a:pt x="0" y="1005554"/>
                              </a:cubicBezTo>
                              <a:cubicBezTo>
                                <a:pt x="-14054" y="881671"/>
                                <a:pt x="36356" y="627737"/>
                                <a:pt x="0" y="512636"/>
                              </a:cubicBezTo>
                              <a:cubicBezTo>
                                <a:pt x="-36356" y="397535"/>
                                <a:pt x="47357" y="126083"/>
                                <a:pt x="0" y="0"/>
                              </a:cubicBezTo>
                              <a:close/>
                            </a:path>
                          </a:pathLst>
                        </a:custGeom>
                        <a:solidFill>
                          <a:srgbClr val="FFFFCC"/>
                        </a:solidFill>
                        <a:ln w="9525">
                          <a:solidFill>
                            <a:srgbClr val="000000"/>
                          </a:solidFill>
                          <a:miter lim="800000"/>
                          <a:headEnd/>
                          <a:tailEnd/>
                          <a:extLst>
                            <a:ext uri="{C807C97D-BFC1-408E-A445-0C87EB9F89A2}">
                              <ask:lineSketchStyleProps xmlns:ask="http://schemas.microsoft.com/office/drawing/2018/sketchyshapes" sd="1380587328">
                                <a:prstGeom prst="rect">
                                  <a:avLst/>
                                </a:prstGeom>
                                <ask:type>
                                  <ask:lineSketchScribble/>
                                </ask:type>
                              </ask:lineSketchStyleProps>
                            </a:ext>
                          </a:extLst>
                        </a:ln>
                      </wps:spPr>
                      <wps:txbx>
                        <w:txbxContent>
                          <w:p w14:paraId="0429068E" w14:textId="77777777" w:rsidR="00A606AF" w:rsidRPr="00A606AF" w:rsidRDefault="00A606AF" w:rsidP="00A606AF">
                            <w:pPr>
                              <w:jc w:val="center"/>
                              <w:rPr>
                                <w:b/>
                                <w:bCs/>
                                <w:sz w:val="32"/>
                                <w:szCs w:val="32"/>
                              </w:rPr>
                            </w:pPr>
                            <w:r w:rsidRPr="00A606AF">
                              <w:rPr>
                                <w:b/>
                                <w:bCs/>
                                <w:sz w:val="32"/>
                                <w:szCs w:val="32"/>
                              </w:rPr>
                              <w:t>USDA Just Made it Easier to Serve School Meals Amid Coronavirus Precautions</w:t>
                            </w:r>
                          </w:p>
                          <w:p w14:paraId="39C9F257" w14:textId="77777777" w:rsidR="00A606AF" w:rsidRDefault="00A606AF" w:rsidP="00A606AF">
                            <w:pPr>
                              <w:jc w:val="center"/>
                              <w:rPr>
                                <w:sz w:val="32"/>
                                <w:szCs w:val="32"/>
                              </w:rPr>
                            </w:pPr>
                          </w:p>
                          <w:p w14:paraId="4425773E" w14:textId="1362CB46" w:rsidR="00F511B0" w:rsidRDefault="00FD0D61" w:rsidP="00A606AF">
                            <w:pPr>
                              <w:jc w:val="center"/>
                              <w:rPr>
                                <w:sz w:val="32"/>
                                <w:szCs w:val="32"/>
                              </w:rPr>
                            </w:pPr>
                            <w:hyperlink r:id="rId33" w:history="1">
                              <w:r w:rsidR="00F511B0" w:rsidRPr="005C3C08">
                                <w:rPr>
                                  <w:rStyle w:val="Hyperlink"/>
                                  <w:sz w:val="32"/>
                                  <w:szCs w:val="32"/>
                                </w:rPr>
                                <w:t>Click here to read more!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07524" id="_x0000_s1037" type="#_x0000_t202" style="position:absolute;left:0;text-align:left;margin-left:12.25pt;margin-top:303.55pt;width:251.25pt;height:15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" fillcolor="#ffc">
                <v:textbox>
                  <w:txbxContent>
                    <w:p w14:paraId="0429068E" w14:textId="77777777" w:rsidR="00A606AF" w:rsidRPr="00A606AF" w:rsidRDefault="00A606AF" w:rsidP="00A606AF">
                      <w:pPr>
                        <w:jc w:val="center"/>
                        <w:rPr>
                          <w:b/>
                          <w:bCs/>
                          <w:sz w:val="32"/>
                          <w:szCs w:val="32"/>
                        </w:rPr>
                      </w:pPr>
                      <w:r w:rsidRPr="00A606AF">
                        <w:rPr>
                          <w:b/>
                          <w:bCs/>
                          <w:sz w:val="32"/>
                          <w:szCs w:val="32"/>
                        </w:rPr>
                        <w:t>USDA Just Made it Easier to Serve School Meals Amid Coronavirus Precautions</w:t>
                      </w:r>
                    </w:p>
                    <w:p w14:paraId="39C9F257" w14:textId="77777777" w:rsidR="00A606AF" w:rsidRDefault="00A606AF" w:rsidP="00A606AF">
                      <w:pPr>
                        <w:jc w:val="center"/>
                        <w:rPr>
                          <w:sz w:val="32"/>
                          <w:szCs w:val="32"/>
                        </w:rPr>
                      </w:pPr>
                    </w:p>
                    <w:p w14:paraId="4425773E" w14:textId="1362CB46" w:rsidR="00F511B0" w:rsidRDefault="00FD0D61" w:rsidP="00A606AF">
                      <w:pPr>
                        <w:jc w:val="center"/>
                        <w:rPr>
                          <w:sz w:val="32"/>
                          <w:szCs w:val="32"/>
                        </w:rPr>
                      </w:pPr>
                      <w:hyperlink r:id="rId34" w:history="1">
                        <w:r w:rsidR="00F511B0" w:rsidRPr="005C3C08">
                          <w:rPr>
                            <w:rStyle w:val="Hyperlink"/>
                            <w:sz w:val="32"/>
                            <w:szCs w:val="32"/>
                          </w:rPr>
                          <w:t>Click here to read more!</w:t>
                        </w:r>
                      </w:hyperlink>
                    </w:p>
                  </w:txbxContent>
                </v:textbox>
                <w10:wrap type="square"/>
              </v:shape>
            </w:pict>
          </mc:Fallback>
        </mc:AlternateContent>
      </w:r>
    </w:p>
    <w:sectPr w:rsidR="001D1143" w:rsidSect="0018368B">
      <w:footerReference w:type="default" r:id="rId35"/>
      <w:type w:val="continuous"/>
      <w:pgSz w:w="12240" w:h="15840"/>
      <w:pgMar w:top="270" w:right="360" w:bottom="0" w:left="18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A6CB8" w14:textId="77777777" w:rsidR="00FD0D61" w:rsidRDefault="00FD0D61" w:rsidP="009B1E4A">
      <w:r>
        <w:separator/>
      </w:r>
    </w:p>
  </w:endnote>
  <w:endnote w:type="continuationSeparator" w:id="0">
    <w:p w14:paraId="5091A68E" w14:textId="77777777" w:rsidR="00FD0D61" w:rsidRDefault="00FD0D61" w:rsidP="009B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685727"/>
      <w:docPartObj>
        <w:docPartGallery w:val="Page Numbers (Bottom of Page)"/>
        <w:docPartUnique/>
      </w:docPartObj>
    </w:sdtPr>
    <w:sdtEndPr>
      <w:rPr>
        <w:noProof/>
      </w:rPr>
    </w:sdtEndPr>
    <w:sdtContent>
      <w:p w14:paraId="178A6A27" w14:textId="72DDCB56" w:rsidR="00096DE1" w:rsidRDefault="00096D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1712DE" w14:textId="77777777" w:rsidR="009B1E4A" w:rsidRDefault="009B1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A6D65" w14:textId="77777777" w:rsidR="00FD0D61" w:rsidRDefault="00FD0D61" w:rsidP="009B1E4A">
      <w:r>
        <w:separator/>
      </w:r>
    </w:p>
  </w:footnote>
  <w:footnote w:type="continuationSeparator" w:id="0">
    <w:p w14:paraId="3DC34291" w14:textId="77777777" w:rsidR="00FD0D61" w:rsidRDefault="00FD0D61" w:rsidP="009B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C889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329F2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1C12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F64C0A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68C856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7CEE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80F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10E4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7E05E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80B0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564DC"/>
    <w:multiLevelType w:val="hybridMultilevel"/>
    <w:tmpl w:val="D506F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F42ACA"/>
    <w:multiLevelType w:val="hybridMultilevel"/>
    <w:tmpl w:val="08B66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477FC3"/>
    <w:multiLevelType w:val="hybridMultilevel"/>
    <w:tmpl w:val="026E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C02BC"/>
    <w:multiLevelType w:val="hybridMultilevel"/>
    <w:tmpl w:val="A4FA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90631"/>
    <w:multiLevelType w:val="hybridMultilevel"/>
    <w:tmpl w:val="690EA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8813D4"/>
    <w:multiLevelType w:val="multilevel"/>
    <w:tmpl w:val="9E2CA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21819"/>
    <w:multiLevelType w:val="hybridMultilevel"/>
    <w:tmpl w:val="59BCE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F7711"/>
    <w:multiLevelType w:val="multilevel"/>
    <w:tmpl w:val="448AC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81E8C"/>
    <w:multiLevelType w:val="multilevel"/>
    <w:tmpl w:val="4F82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4A239A"/>
    <w:multiLevelType w:val="hybridMultilevel"/>
    <w:tmpl w:val="7AC8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A2F91"/>
    <w:multiLevelType w:val="multilevel"/>
    <w:tmpl w:val="2E689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379FD"/>
    <w:multiLevelType w:val="hybridMultilevel"/>
    <w:tmpl w:val="CCC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FC00A7"/>
    <w:multiLevelType w:val="hybridMultilevel"/>
    <w:tmpl w:val="1ABAD8B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DFF1C3B"/>
    <w:multiLevelType w:val="hybridMultilevel"/>
    <w:tmpl w:val="7C7A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431F2"/>
    <w:multiLevelType w:val="hybridMultilevel"/>
    <w:tmpl w:val="5BAEA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7554D"/>
    <w:multiLevelType w:val="hybridMultilevel"/>
    <w:tmpl w:val="49E8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E05B1"/>
    <w:multiLevelType w:val="hybridMultilevel"/>
    <w:tmpl w:val="19727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DA66CA"/>
    <w:multiLevelType w:val="hybridMultilevel"/>
    <w:tmpl w:val="D2D261D2"/>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8" w15:restartNumberingAfterBreak="0">
    <w:nsid w:val="5D8F0D5C"/>
    <w:multiLevelType w:val="multilevel"/>
    <w:tmpl w:val="82F4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6045D"/>
    <w:multiLevelType w:val="hybridMultilevel"/>
    <w:tmpl w:val="3A66C7D0"/>
    <w:lvl w:ilvl="0" w:tplc="0D68D39C">
      <w:start w:val="1"/>
      <w:numFmt w:val="bullet"/>
      <w:lvlText w:val=""/>
      <w:lvlJc w:val="left"/>
      <w:pPr>
        <w:tabs>
          <w:tab w:val="num" w:pos="787"/>
        </w:tabs>
        <w:ind w:left="787"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F2888"/>
    <w:multiLevelType w:val="hybridMultilevel"/>
    <w:tmpl w:val="4620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275CF"/>
    <w:multiLevelType w:val="hybridMultilevel"/>
    <w:tmpl w:val="B05093B6"/>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32" w15:restartNumberingAfterBreak="0">
    <w:nsid w:val="73F31384"/>
    <w:multiLevelType w:val="hybridMultilevel"/>
    <w:tmpl w:val="C630B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A8268D"/>
    <w:multiLevelType w:val="multilevel"/>
    <w:tmpl w:val="463A7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3"/>
  </w:num>
  <w:num w:numId="3">
    <w:abstractNumId w:val="12"/>
  </w:num>
  <w:num w:numId="4">
    <w:abstractNumId w:val="25"/>
  </w:num>
  <w:num w:numId="5">
    <w:abstractNumId w:val="27"/>
  </w:num>
  <w:num w:numId="6">
    <w:abstractNumId w:val="31"/>
  </w:num>
  <w:num w:numId="7">
    <w:abstractNumId w:val="10"/>
  </w:num>
  <w:num w:numId="8">
    <w:abstractNumId w:val="29"/>
  </w:num>
  <w:num w:numId="9">
    <w:abstractNumId w:val="3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30"/>
  </w:num>
  <w:num w:numId="22">
    <w:abstractNumId w:val="13"/>
  </w:num>
  <w:num w:numId="23">
    <w:abstractNumId w:val="15"/>
  </w:num>
  <w:num w:numId="24">
    <w:abstractNumId w:val="28"/>
  </w:num>
  <w:num w:numId="25">
    <w:abstractNumId w:val="18"/>
  </w:num>
  <w:num w:numId="26">
    <w:abstractNumId w:val="21"/>
  </w:num>
  <w:num w:numId="27">
    <w:abstractNumId w:val="19"/>
  </w:num>
  <w:num w:numId="28">
    <w:abstractNumId w:val="23"/>
  </w:num>
  <w:num w:numId="29">
    <w:abstractNumId w:val="11"/>
  </w:num>
  <w:num w:numId="30">
    <w:abstractNumId w:val="22"/>
  </w:num>
  <w:num w:numId="31">
    <w:abstractNumId w:val="16"/>
  </w:num>
  <w:num w:numId="32">
    <w:abstractNumId w:val="24"/>
  </w:num>
  <w:num w:numId="33">
    <w:abstractNumId w:val="2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o:colormru v:ext="edit" colors="#d8c012,#f9f2bd,#edefdb,#f1f2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FEA"/>
    <w:rsid w:val="000008FB"/>
    <w:rsid w:val="00000DA0"/>
    <w:rsid w:val="0000112E"/>
    <w:rsid w:val="00001B61"/>
    <w:rsid w:val="00005CCD"/>
    <w:rsid w:val="00006062"/>
    <w:rsid w:val="00010100"/>
    <w:rsid w:val="00010631"/>
    <w:rsid w:val="000118DE"/>
    <w:rsid w:val="00014322"/>
    <w:rsid w:val="000150FF"/>
    <w:rsid w:val="00023112"/>
    <w:rsid w:val="00023386"/>
    <w:rsid w:val="000236A2"/>
    <w:rsid w:val="000246F8"/>
    <w:rsid w:val="00025436"/>
    <w:rsid w:val="000270D5"/>
    <w:rsid w:val="00030BEA"/>
    <w:rsid w:val="0003206B"/>
    <w:rsid w:val="00033150"/>
    <w:rsid w:val="00036D80"/>
    <w:rsid w:val="00036E38"/>
    <w:rsid w:val="00036EE7"/>
    <w:rsid w:val="0004159B"/>
    <w:rsid w:val="0004269F"/>
    <w:rsid w:val="0004349D"/>
    <w:rsid w:val="00043EC1"/>
    <w:rsid w:val="0005066A"/>
    <w:rsid w:val="000510FB"/>
    <w:rsid w:val="000535C0"/>
    <w:rsid w:val="00054385"/>
    <w:rsid w:val="00054496"/>
    <w:rsid w:val="000546D1"/>
    <w:rsid w:val="0005528E"/>
    <w:rsid w:val="0005642F"/>
    <w:rsid w:val="0005751E"/>
    <w:rsid w:val="00060592"/>
    <w:rsid w:val="000605A5"/>
    <w:rsid w:val="0006107E"/>
    <w:rsid w:val="00062331"/>
    <w:rsid w:val="000630BF"/>
    <w:rsid w:val="00063F40"/>
    <w:rsid w:val="0006509C"/>
    <w:rsid w:val="00066701"/>
    <w:rsid w:val="00066F81"/>
    <w:rsid w:val="000671D1"/>
    <w:rsid w:val="000702B7"/>
    <w:rsid w:val="0007418A"/>
    <w:rsid w:val="0007580A"/>
    <w:rsid w:val="000769F8"/>
    <w:rsid w:val="00077895"/>
    <w:rsid w:val="00080A4E"/>
    <w:rsid w:val="00081203"/>
    <w:rsid w:val="0008265B"/>
    <w:rsid w:val="00084BE5"/>
    <w:rsid w:val="00085144"/>
    <w:rsid w:val="00090B64"/>
    <w:rsid w:val="00093D72"/>
    <w:rsid w:val="00093E9D"/>
    <w:rsid w:val="00094481"/>
    <w:rsid w:val="00096DE1"/>
    <w:rsid w:val="00096FCF"/>
    <w:rsid w:val="0009767A"/>
    <w:rsid w:val="00097BEC"/>
    <w:rsid w:val="000A02C1"/>
    <w:rsid w:val="000A0666"/>
    <w:rsid w:val="000A06F9"/>
    <w:rsid w:val="000A195D"/>
    <w:rsid w:val="000A2B0A"/>
    <w:rsid w:val="000A51DA"/>
    <w:rsid w:val="000A6A4A"/>
    <w:rsid w:val="000B123A"/>
    <w:rsid w:val="000B1266"/>
    <w:rsid w:val="000B15E7"/>
    <w:rsid w:val="000B1B14"/>
    <w:rsid w:val="000B2B03"/>
    <w:rsid w:val="000B4938"/>
    <w:rsid w:val="000B52C1"/>
    <w:rsid w:val="000C3E98"/>
    <w:rsid w:val="000C4D40"/>
    <w:rsid w:val="000C57A8"/>
    <w:rsid w:val="000C616A"/>
    <w:rsid w:val="000C68C0"/>
    <w:rsid w:val="000D19CB"/>
    <w:rsid w:val="000D1C9F"/>
    <w:rsid w:val="000D29C8"/>
    <w:rsid w:val="000D2A9E"/>
    <w:rsid w:val="000D3907"/>
    <w:rsid w:val="000D5C07"/>
    <w:rsid w:val="000D6AEB"/>
    <w:rsid w:val="000D7A45"/>
    <w:rsid w:val="000D7A50"/>
    <w:rsid w:val="000D7E97"/>
    <w:rsid w:val="000E0489"/>
    <w:rsid w:val="000E1B79"/>
    <w:rsid w:val="000E5041"/>
    <w:rsid w:val="000E5A5A"/>
    <w:rsid w:val="000E6499"/>
    <w:rsid w:val="000E6A89"/>
    <w:rsid w:val="000E7B96"/>
    <w:rsid w:val="000F0204"/>
    <w:rsid w:val="000F037A"/>
    <w:rsid w:val="000F6FC6"/>
    <w:rsid w:val="00100CC3"/>
    <w:rsid w:val="00101726"/>
    <w:rsid w:val="00101DBF"/>
    <w:rsid w:val="00102A53"/>
    <w:rsid w:val="001030D5"/>
    <w:rsid w:val="00106EE3"/>
    <w:rsid w:val="0010701D"/>
    <w:rsid w:val="001076F8"/>
    <w:rsid w:val="00107711"/>
    <w:rsid w:val="001077C3"/>
    <w:rsid w:val="00107D8A"/>
    <w:rsid w:val="00107EB3"/>
    <w:rsid w:val="00110388"/>
    <w:rsid w:val="00110E2C"/>
    <w:rsid w:val="00111148"/>
    <w:rsid w:val="00112676"/>
    <w:rsid w:val="00112777"/>
    <w:rsid w:val="001149B1"/>
    <w:rsid w:val="001159C8"/>
    <w:rsid w:val="00116E21"/>
    <w:rsid w:val="0011793E"/>
    <w:rsid w:val="0012018C"/>
    <w:rsid w:val="0012052C"/>
    <w:rsid w:val="001252C3"/>
    <w:rsid w:val="00130454"/>
    <w:rsid w:val="00135F04"/>
    <w:rsid w:val="00136C8B"/>
    <w:rsid w:val="00136E19"/>
    <w:rsid w:val="00143053"/>
    <w:rsid w:val="00144AFB"/>
    <w:rsid w:val="001458ED"/>
    <w:rsid w:val="00145B9D"/>
    <w:rsid w:val="00146C3C"/>
    <w:rsid w:val="00150E8F"/>
    <w:rsid w:val="001510B7"/>
    <w:rsid w:val="00151D15"/>
    <w:rsid w:val="00152219"/>
    <w:rsid w:val="00153D82"/>
    <w:rsid w:val="001601E1"/>
    <w:rsid w:val="001616BB"/>
    <w:rsid w:val="00161D90"/>
    <w:rsid w:val="00164876"/>
    <w:rsid w:val="00164E50"/>
    <w:rsid w:val="001662D0"/>
    <w:rsid w:val="00166462"/>
    <w:rsid w:val="001703DD"/>
    <w:rsid w:val="0017119A"/>
    <w:rsid w:val="00173305"/>
    <w:rsid w:val="00174CCA"/>
    <w:rsid w:val="00175D69"/>
    <w:rsid w:val="001767E0"/>
    <w:rsid w:val="001773E2"/>
    <w:rsid w:val="0018050A"/>
    <w:rsid w:val="00180857"/>
    <w:rsid w:val="00181946"/>
    <w:rsid w:val="0018368B"/>
    <w:rsid w:val="001869ED"/>
    <w:rsid w:val="00186ADD"/>
    <w:rsid w:val="00186D82"/>
    <w:rsid w:val="001907C3"/>
    <w:rsid w:val="001908A9"/>
    <w:rsid w:val="00192C71"/>
    <w:rsid w:val="0019327C"/>
    <w:rsid w:val="00194099"/>
    <w:rsid w:val="001943A4"/>
    <w:rsid w:val="0019575B"/>
    <w:rsid w:val="001A0BD6"/>
    <w:rsid w:val="001A1206"/>
    <w:rsid w:val="001A2304"/>
    <w:rsid w:val="001A3AAC"/>
    <w:rsid w:val="001A4FBF"/>
    <w:rsid w:val="001A675A"/>
    <w:rsid w:val="001A7476"/>
    <w:rsid w:val="001A7CDE"/>
    <w:rsid w:val="001B2EC5"/>
    <w:rsid w:val="001B3DD6"/>
    <w:rsid w:val="001B4AD6"/>
    <w:rsid w:val="001B5004"/>
    <w:rsid w:val="001C1D57"/>
    <w:rsid w:val="001C2A0B"/>
    <w:rsid w:val="001C55BA"/>
    <w:rsid w:val="001C5834"/>
    <w:rsid w:val="001C63A7"/>
    <w:rsid w:val="001C7845"/>
    <w:rsid w:val="001C7C78"/>
    <w:rsid w:val="001D0929"/>
    <w:rsid w:val="001D0F0B"/>
    <w:rsid w:val="001D1143"/>
    <w:rsid w:val="001D13CC"/>
    <w:rsid w:val="001D38A4"/>
    <w:rsid w:val="001D4669"/>
    <w:rsid w:val="001D4FB9"/>
    <w:rsid w:val="001D5E73"/>
    <w:rsid w:val="001D64FC"/>
    <w:rsid w:val="001D7586"/>
    <w:rsid w:val="001E0BA5"/>
    <w:rsid w:val="001E47A3"/>
    <w:rsid w:val="001E49E6"/>
    <w:rsid w:val="001E76E0"/>
    <w:rsid w:val="001F2E1A"/>
    <w:rsid w:val="001F4ED1"/>
    <w:rsid w:val="001F50CB"/>
    <w:rsid w:val="00200E09"/>
    <w:rsid w:val="002010FC"/>
    <w:rsid w:val="00201E3E"/>
    <w:rsid w:val="00201FDA"/>
    <w:rsid w:val="00204EB6"/>
    <w:rsid w:val="0020518F"/>
    <w:rsid w:val="00210538"/>
    <w:rsid w:val="00211407"/>
    <w:rsid w:val="00212820"/>
    <w:rsid w:val="00215246"/>
    <w:rsid w:val="002202DB"/>
    <w:rsid w:val="00220398"/>
    <w:rsid w:val="002205AC"/>
    <w:rsid w:val="00223A75"/>
    <w:rsid w:val="0022436B"/>
    <w:rsid w:val="002272A4"/>
    <w:rsid w:val="00232E15"/>
    <w:rsid w:val="002333A5"/>
    <w:rsid w:val="002342E4"/>
    <w:rsid w:val="00235EA6"/>
    <w:rsid w:val="002369AC"/>
    <w:rsid w:val="002400B7"/>
    <w:rsid w:val="00241666"/>
    <w:rsid w:val="002417E4"/>
    <w:rsid w:val="00243B6F"/>
    <w:rsid w:val="00243CFC"/>
    <w:rsid w:val="002440EC"/>
    <w:rsid w:val="002449CE"/>
    <w:rsid w:val="00244CBC"/>
    <w:rsid w:val="002461DA"/>
    <w:rsid w:val="002467FA"/>
    <w:rsid w:val="00246ACA"/>
    <w:rsid w:val="00251821"/>
    <w:rsid w:val="0025250E"/>
    <w:rsid w:val="00253AD0"/>
    <w:rsid w:val="0025545C"/>
    <w:rsid w:val="00255AE9"/>
    <w:rsid w:val="0025623A"/>
    <w:rsid w:val="002565DB"/>
    <w:rsid w:val="00263ADE"/>
    <w:rsid w:val="002676A8"/>
    <w:rsid w:val="002723DB"/>
    <w:rsid w:val="00275B62"/>
    <w:rsid w:val="00276299"/>
    <w:rsid w:val="00276882"/>
    <w:rsid w:val="002777DD"/>
    <w:rsid w:val="00277BDC"/>
    <w:rsid w:val="00282470"/>
    <w:rsid w:val="002851EC"/>
    <w:rsid w:val="00285964"/>
    <w:rsid w:val="00287A53"/>
    <w:rsid w:val="002908D1"/>
    <w:rsid w:val="00290DC7"/>
    <w:rsid w:val="00290F47"/>
    <w:rsid w:val="00292682"/>
    <w:rsid w:val="0029289A"/>
    <w:rsid w:val="00292A4E"/>
    <w:rsid w:val="002937FC"/>
    <w:rsid w:val="002939CE"/>
    <w:rsid w:val="002947C7"/>
    <w:rsid w:val="00294904"/>
    <w:rsid w:val="002952A5"/>
    <w:rsid w:val="002965A8"/>
    <w:rsid w:val="0029744E"/>
    <w:rsid w:val="002A03CC"/>
    <w:rsid w:val="002A3C48"/>
    <w:rsid w:val="002A3DEA"/>
    <w:rsid w:val="002A4A09"/>
    <w:rsid w:val="002A695F"/>
    <w:rsid w:val="002A7444"/>
    <w:rsid w:val="002A769D"/>
    <w:rsid w:val="002A7908"/>
    <w:rsid w:val="002B0FD8"/>
    <w:rsid w:val="002B2907"/>
    <w:rsid w:val="002B366C"/>
    <w:rsid w:val="002B3E7F"/>
    <w:rsid w:val="002B42A2"/>
    <w:rsid w:val="002B4BB7"/>
    <w:rsid w:val="002B6275"/>
    <w:rsid w:val="002B7600"/>
    <w:rsid w:val="002C121D"/>
    <w:rsid w:val="002C180B"/>
    <w:rsid w:val="002C1AA2"/>
    <w:rsid w:val="002C1CB7"/>
    <w:rsid w:val="002C3A24"/>
    <w:rsid w:val="002C3DDF"/>
    <w:rsid w:val="002C44C3"/>
    <w:rsid w:val="002C5B57"/>
    <w:rsid w:val="002C5C06"/>
    <w:rsid w:val="002C6E1E"/>
    <w:rsid w:val="002D0702"/>
    <w:rsid w:val="002D088B"/>
    <w:rsid w:val="002D282F"/>
    <w:rsid w:val="002D2C4B"/>
    <w:rsid w:val="002E1381"/>
    <w:rsid w:val="002E3A1E"/>
    <w:rsid w:val="002E5106"/>
    <w:rsid w:val="002E71CF"/>
    <w:rsid w:val="002E7422"/>
    <w:rsid w:val="002E7C29"/>
    <w:rsid w:val="002F024E"/>
    <w:rsid w:val="002F0339"/>
    <w:rsid w:val="002F3708"/>
    <w:rsid w:val="002F3C09"/>
    <w:rsid w:val="002F4906"/>
    <w:rsid w:val="002F4BD8"/>
    <w:rsid w:val="00301820"/>
    <w:rsid w:val="00301F55"/>
    <w:rsid w:val="003029BA"/>
    <w:rsid w:val="00302DAB"/>
    <w:rsid w:val="00303C99"/>
    <w:rsid w:val="00303E34"/>
    <w:rsid w:val="00303FF8"/>
    <w:rsid w:val="00304DF5"/>
    <w:rsid w:val="00304E07"/>
    <w:rsid w:val="00305B4F"/>
    <w:rsid w:val="003069B5"/>
    <w:rsid w:val="003079ED"/>
    <w:rsid w:val="00310780"/>
    <w:rsid w:val="00310A4C"/>
    <w:rsid w:val="00310B10"/>
    <w:rsid w:val="00312BD0"/>
    <w:rsid w:val="00313FC6"/>
    <w:rsid w:val="0031769F"/>
    <w:rsid w:val="00317A8D"/>
    <w:rsid w:val="003202DD"/>
    <w:rsid w:val="003262BC"/>
    <w:rsid w:val="00327637"/>
    <w:rsid w:val="00330917"/>
    <w:rsid w:val="003327C3"/>
    <w:rsid w:val="0033702C"/>
    <w:rsid w:val="003371CF"/>
    <w:rsid w:val="003375E5"/>
    <w:rsid w:val="00340741"/>
    <w:rsid w:val="00341DBF"/>
    <w:rsid w:val="003429FD"/>
    <w:rsid w:val="00342ABC"/>
    <w:rsid w:val="003441E8"/>
    <w:rsid w:val="00345837"/>
    <w:rsid w:val="00346875"/>
    <w:rsid w:val="00346988"/>
    <w:rsid w:val="00346F71"/>
    <w:rsid w:val="003470BA"/>
    <w:rsid w:val="00347F58"/>
    <w:rsid w:val="0035401F"/>
    <w:rsid w:val="003542BE"/>
    <w:rsid w:val="00356FEA"/>
    <w:rsid w:val="003612C3"/>
    <w:rsid w:val="00362E52"/>
    <w:rsid w:val="00363411"/>
    <w:rsid w:val="003665CE"/>
    <w:rsid w:val="0036669A"/>
    <w:rsid w:val="00367967"/>
    <w:rsid w:val="00367F6A"/>
    <w:rsid w:val="00370FCE"/>
    <w:rsid w:val="0037308E"/>
    <w:rsid w:val="00373376"/>
    <w:rsid w:val="00373808"/>
    <w:rsid w:val="00377036"/>
    <w:rsid w:val="003819F7"/>
    <w:rsid w:val="003832FC"/>
    <w:rsid w:val="00383302"/>
    <w:rsid w:val="00383B13"/>
    <w:rsid w:val="00384C0A"/>
    <w:rsid w:val="003907C4"/>
    <w:rsid w:val="003937FF"/>
    <w:rsid w:val="00394227"/>
    <w:rsid w:val="003966C4"/>
    <w:rsid w:val="00397E10"/>
    <w:rsid w:val="003A0E34"/>
    <w:rsid w:val="003A1DA1"/>
    <w:rsid w:val="003A29BA"/>
    <w:rsid w:val="003A3188"/>
    <w:rsid w:val="003A3216"/>
    <w:rsid w:val="003A390C"/>
    <w:rsid w:val="003A64DF"/>
    <w:rsid w:val="003A71EA"/>
    <w:rsid w:val="003A7744"/>
    <w:rsid w:val="003A7CA3"/>
    <w:rsid w:val="003B11E3"/>
    <w:rsid w:val="003B23EF"/>
    <w:rsid w:val="003B29F3"/>
    <w:rsid w:val="003B3B4C"/>
    <w:rsid w:val="003B5037"/>
    <w:rsid w:val="003B551D"/>
    <w:rsid w:val="003B57E6"/>
    <w:rsid w:val="003C0D44"/>
    <w:rsid w:val="003C2BEF"/>
    <w:rsid w:val="003C4765"/>
    <w:rsid w:val="003C60D5"/>
    <w:rsid w:val="003D2DA5"/>
    <w:rsid w:val="003D3808"/>
    <w:rsid w:val="003D455D"/>
    <w:rsid w:val="003D61D9"/>
    <w:rsid w:val="003D7380"/>
    <w:rsid w:val="003D7F5B"/>
    <w:rsid w:val="003E1A29"/>
    <w:rsid w:val="003E1AD6"/>
    <w:rsid w:val="003E2703"/>
    <w:rsid w:val="003E2A8D"/>
    <w:rsid w:val="003E564B"/>
    <w:rsid w:val="003E6E98"/>
    <w:rsid w:val="003F08EB"/>
    <w:rsid w:val="003F0CF3"/>
    <w:rsid w:val="003F17D8"/>
    <w:rsid w:val="003F2301"/>
    <w:rsid w:val="003F2D0E"/>
    <w:rsid w:val="003F5D1F"/>
    <w:rsid w:val="003F609B"/>
    <w:rsid w:val="003F6BA7"/>
    <w:rsid w:val="003F75A3"/>
    <w:rsid w:val="003F786E"/>
    <w:rsid w:val="00403564"/>
    <w:rsid w:val="00406B5A"/>
    <w:rsid w:val="0040726E"/>
    <w:rsid w:val="004118AA"/>
    <w:rsid w:val="0041489A"/>
    <w:rsid w:val="004149A9"/>
    <w:rsid w:val="00415AEF"/>
    <w:rsid w:val="00416DDE"/>
    <w:rsid w:val="00416EB5"/>
    <w:rsid w:val="00417015"/>
    <w:rsid w:val="00420DA6"/>
    <w:rsid w:val="00422B18"/>
    <w:rsid w:val="00423806"/>
    <w:rsid w:val="00424428"/>
    <w:rsid w:val="00424676"/>
    <w:rsid w:val="00424AEF"/>
    <w:rsid w:val="004277D2"/>
    <w:rsid w:val="004303CE"/>
    <w:rsid w:val="004322B8"/>
    <w:rsid w:val="00432AEE"/>
    <w:rsid w:val="00432CA4"/>
    <w:rsid w:val="0043311C"/>
    <w:rsid w:val="00435006"/>
    <w:rsid w:val="00436069"/>
    <w:rsid w:val="004367DC"/>
    <w:rsid w:val="00436C98"/>
    <w:rsid w:val="00437039"/>
    <w:rsid w:val="00437040"/>
    <w:rsid w:val="0044046F"/>
    <w:rsid w:val="00440790"/>
    <w:rsid w:val="004421B0"/>
    <w:rsid w:val="004421E0"/>
    <w:rsid w:val="004442AD"/>
    <w:rsid w:val="0045077C"/>
    <w:rsid w:val="00451749"/>
    <w:rsid w:val="00451BE4"/>
    <w:rsid w:val="00451D98"/>
    <w:rsid w:val="0045218B"/>
    <w:rsid w:val="00455F74"/>
    <w:rsid w:val="004575D9"/>
    <w:rsid w:val="004610DD"/>
    <w:rsid w:val="004619EB"/>
    <w:rsid w:val="00461CC1"/>
    <w:rsid w:val="0046227C"/>
    <w:rsid w:val="00464234"/>
    <w:rsid w:val="004645F5"/>
    <w:rsid w:val="0046482E"/>
    <w:rsid w:val="00467455"/>
    <w:rsid w:val="00470213"/>
    <w:rsid w:val="004710BE"/>
    <w:rsid w:val="004715DF"/>
    <w:rsid w:val="00474E99"/>
    <w:rsid w:val="00474EEA"/>
    <w:rsid w:val="0047735C"/>
    <w:rsid w:val="004774DD"/>
    <w:rsid w:val="004814E3"/>
    <w:rsid w:val="004818B5"/>
    <w:rsid w:val="00483ECA"/>
    <w:rsid w:val="00486456"/>
    <w:rsid w:val="0048768B"/>
    <w:rsid w:val="0048783A"/>
    <w:rsid w:val="00490D33"/>
    <w:rsid w:val="00491884"/>
    <w:rsid w:val="00491EEF"/>
    <w:rsid w:val="004920BB"/>
    <w:rsid w:val="00493136"/>
    <w:rsid w:val="00493DE5"/>
    <w:rsid w:val="0049616F"/>
    <w:rsid w:val="0049715C"/>
    <w:rsid w:val="004A02C1"/>
    <w:rsid w:val="004A1025"/>
    <w:rsid w:val="004A36E6"/>
    <w:rsid w:val="004A38C4"/>
    <w:rsid w:val="004A4E1F"/>
    <w:rsid w:val="004A51E0"/>
    <w:rsid w:val="004A6F81"/>
    <w:rsid w:val="004B28CF"/>
    <w:rsid w:val="004B557F"/>
    <w:rsid w:val="004B7160"/>
    <w:rsid w:val="004C000E"/>
    <w:rsid w:val="004C07C0"/>
    <w:rsid w:val="004C1F2F"/>
    <w:rsid w:val="004C4ABE"/>
    <w:rsid w:val="004C7531"/>
    <w:rsid w:val="004C7588"/>
    <w:rsid w:val="004C7AF4"/>
    <w:rsid w:val="004D02BF"/>
    <w:rsid w:val="004D064E"/>
    <w:rsid w:val="004D0BDD"/>
    <w:rsid w:val="004D0D03"/>
    <w:rsid w:val="004D2601"/>
    <w:rsid w:val="004D3D4A"/>
    <w:rsid w:val="004D4920"/>
    <w:rsid w:val="004D585B"/>
    <w:rsid w:val="004E08C4"/>
    <w:rsid w:val="004E154A"/>
    <w:rsid w:val="004E2EB6"/>
    <w:rsid w:val="004E3DC5"/>
    <w:rsid w:val="004E4016"/>
    <w:rsid w:val="004E4E11"/>
    <w:rsid w:val="004E4E8E"/>
    <w:rsid w:val="004E4EB1"/>
    <w:rsid w:val="004E4F3F"/>
    <w:rsid w:val="004E69AF"/>
    <w:rsid w:val="004F2FC3"/>
    <w:rsid w:val="004F30ED"/>
    <w:rsid w:val="004F63DD"/>
    <w:rsid w:val="004F7344"/>
    <w:rsid w:val="00500F08"/>
    <w:rsid w:val="00501600"/>
    <w:rsid w:val="00502430"/>
    <w:rsid w:val="00504459"/>
    <w:rsid w:val="00505897"/>
    <w:rsid w:val="00506DEE"/>
    <w:rsid w:val="00510B65"/>
    <w:rsid w:val="00513E4E"/>
    <w:rsid w:val="005147F0"/>
    <w:rsid w:val="00514AEC"/>
    <w:rsid w:val="005150C6"/>
    <w:rsid w:val="00515734"/>
    <w:rsid w:val="00520424"/>
    <w:rsid w:val="0052052C"/>
    <w:rsid w:val="005212F4"/>
    <w:rsid w:val="00521913"/>
    <w:rsid w:val="0052229E"/>
    <w:rsid w:val="00523AE4"/>
    <w:rsid w:val="00524949"/>
    <w:rsid w:val="00527FB5"/>
    <w:rsid w:val="005301DF"/>
    <w:rsid w:val="00531D5B"/>
    <w:rsid w:val="00533544"/>
    <w:rsid w:val="00533727"/>
    <w:rsid w:val="00534E37"/>
    <w:rsid w:val="005363B3"/>
    <w:rsid w:val="00536FB8"/>
    <w:rsid w:val="005403E6"/>
    <w:rsid w:val="0054104E"/>
    <w:rsid w:val="00541724"/>
    <w:rsid w:val="005448DC"/>
    <w:rsid w:val="00545112"/>
    <w:rsid w:val="005475EA"/>
    <w:rsid w:val="00547958"/>
    <w:rsid w:val="00550E9D"/>
    <w:rsid w:val="00551A86"/>
    <w:rsid w:val="00551CBA"/>
    <w:rsid w:val="0055347A"/>
    <w:rsid w:val="00553BB3"/>
    <w:rsid w:val="00554E8A"/>
    <w:rsid w:val="00555F5E"/>
    <w:rsid w:val="00556E9D"/>
    <w:rsid w:val="00560A6F"/>
    <w:rsid w:val="00561384"/>
    <w:rsid w:val="005613C8"/>
    <w:rsid w:val="00563295"/>
    <w:rsid w:val="00564254"/>
    <w:rsid w:val="00565035"/>
    <w:rsid w:val="0056653F"/>
    <w:rsid w:val="005668A9"/>
    <w:rsid w:val="00566E59"/>
    <w:rsid w:val="00567695"/>
    <w:rsid w:val="005704E9"/>
    <w:rsid w:val="005708DE"/>
    <w:rsid w:val="00572737"/>
    <w:rsid w:val="00573731"/>
    <w:rsid w:val="00575507"/>
    <w:rsid w:val="00575813"/>
    <w:rsid w:val="005762CA"/>
    <w:rsid w:val="005766F4"/>
    <w:rsid w:val="0057699D"/>
    <w:rsid w:val="00577422"/>
    <w:rsid w:val="00577538"/>
    <w:rsid w:val="0058253E"/>
    <w:rsid w:val="005827CB"/>
    <w:rsid w:val="00584990"/>
    <w:rsid w:val="00584AE4"/>
    <w:rsid w:val="00585838"/>
    <w:rsid w:val="00590BBD"/>
    <w:rsid w:val="0059343C"/>
    <w:rsid w:val="005940DA"/>
    <w:rsid w:val="00595146"/>
    <w:rsid w:val="00595E6B"/>
    <w:rsid w:val="00597007"/>
    <w:rsid w:val="005979C2"/>
    <w:rsid w:val="005A15A3"/>
    <w:rsid w:val="005A21B0"/>
    <w:rsid w:val="005A2C38"/>
    <w:rsid w:val="005A4A5C"/>
    <w:rsid w:val="005B06AB"/>
    <w:rsid w:val="005B07B2"/>
    <w:rsid w:val="005B18DC"/>
    <w:rsid w:val="005B405A"/>
    <w:rsid w:val="005B473F"/>
    <w:rsid w:val="005B537B"/>
    <w:rsid w:val="005C0A72"/>
    <w:rsid w:val="005C1070"/>
    <w:rsid w:val="005C161A"/>
    <w:rsid w:val="005C1920"/>
    <w:rsid w:val="005C1991"/>
    <w:rsid w:val="005C1A73"/>
    <w:rsid w:val="005C238D"/>
    <w:rsid w:val="005C2695"/>
    <w:rsid w:val="005C2AAF"/>
    <w:rsid w:val="005C3C08"/>
    <w:rsid w:val="005C4406"/>
    <w:rsid w:val="005C4842"/>
    <w:rsid w:val="005C545C"/>
    <w:rsid w:val="005C59BD"/>
    <w:rsid w:val="005C6165"/>
    <w:rsid w:val="005C649D"/>
    <w:rsid w:val="005C7174"/>
    <w:rsid w:val="005C7729"/>
    <w:rsid w:val="005D0ECF"/>
    <w:rsid w:val="005D18D7"/>
    <w:rsid w:val="005D4890"/>
    <w:rsid w:val="005D5247"/>
    <w:rsid w:val="005D6CE0"/>
    <w:rsid w:val="005E051A"/>
    <w:rsid w:val="005E2505"/>
    <w:rsid w:val="005E28A6"/>
    <w:rsid w:val="005E2E0B"/>
    <w:rsid w:val="005E3C26"/>
    <w:rsid w:val="005E441C"/>
    <w:rsid w:val="005E524B"/>
    <w:rsid w:val="005E61CA"/>
    <w:rsid w:val="005F0967"/>
    <w:rsid w:val="005F0A4A"/>
    <w:rsid w:val="005F6C07"/>
    <w:rsid w:val="005F7D4D"/>
    <w:rsid w:val="00600501"/>
    <w:rsid w:val="00602AAD"/>
    <w:rsid w:val="00603DFC"/>
    <w:rsid w:val="00604B09"/>
    <w:rsid w:val="00605FA7"/>
    <w:rsid w:val="00610221"/>
    <w:rsid w:val="00610CAC"/>
    <w:rsid w:val="00613577"/>
    <w:rsid w:val="00613F4A"/>
    <w:rsid w:val="00613F82"/>
    <w:rsid w:val="00614D52"/>
    <w:rsid w:val="00616DCE"/>
    <w:rsid w:val="0061704C"/>
    <w:rsid w:val="0061734C"/>
    <w:rsid w:val="00621E3A"/>
    <w:rsid w:val="00623EAF"/>
    <w:rsid w:val="006243B3"/>
    <w:rsid w:val="0063064A"/>
    <w:rsid w:val="00630758"/>
    <w:rsid w:val="0063188A"/>
    <w:rsid w:val="00631D80"/>
    <w:rsid w:val="00633947"/>
    <w:rsid w:val="00634533"/>
    <w:rsid w:val="00634A1B"/>
    <w:rsid w:val="00642BA2"/>
    <w:rsid w:val="0064459D"/>
    <w:rsid w:val="006472D4"/>
    <w:rsid w:val="00650211"/>
    <w:rsid w:val="006527FF"/>
    <w:rsid w:val="006542DD"/>
    <w:rsid w:val="006558AD"/>
    <w:rsid w:val="00656E1C"/>
    <w:rsid w:val="0066178A"/>
    <w:rsid w:val="00663812"/>
    <w:rsid w:val="00664271"/>
    <w:rsid w:val="0066431A"/>
    <w:rsid w:val="00664F24"/>
    <w:rsid w:val="0067072C"/>
    <w:rsid w:val="006707D3"/>
    <w:rsid w:val="00671595"/>
    <w:rsid w:val="00671D7D"/>
    <w:rsid w:val="00672A26"/>
    <w:rsid w:val="00672D17"/>
    <w:rsid w:val="006740D7"/>
    <w:rsid w:val="006844CF"/>
    <w:rsid w:val="00690239"/>
    <w:rsid w:val="00690FEE"/>
    <w:rsid w:val="0069174A"/>
    <w:rsid w:val="00691B46"/>
    <w:rsid w:val="00693996"/>
    <w:rsid w:val="006947B0"/>
    <w:rsid w:val="00694ABD"/>
    <w:rsid w:val="00696644"/>
    <w:rsid w:val="0069673B"/>
    <w:rsid w:val="00696F04"/>
    <w:rsid w:val="006A0CF2"/>
    <w:rsid w:val="006A2C46"/>
    <w:rsid w:val="006A348F"/>
    <w:rsid w:val="006A59CF"/>
    <w:rsid w:val="006A6C5B"/>
    <w:rsid w:val="006B0FD2"/>
    <w:rsid w:val="006B1FA5"/>
    <w:rsid w:val="006B26FF"/>
    <w:rsid w:val="006B27E4"/>
    <w:rsid w:val="006B721E"/>
    <w:rsid w:val="006B75D8"/>
    <w:rsid w:val="006C2506"/>
    <w:rsid w:val="006C2D6D"/>
    <w:rsid w:val="006C3CC6"/>
    <w:rsid w:val="006C5C28"/>
    <w:rsid w:val="006C6A50"/>
    <w:rsid w:val="006C6F6D"/>
    <w:rsid w:val="006D18CE"/>
    <w:rsid w:val="006D2477"/>
    <w:rsid w:val="006D49E7"/>
    <w:rsid w:val="006D4A7E"/>
    <w:rsid w:val="006D5472"/>
    <w:rsid w:val="006D5BB9"/>
    <w:rsid w:val="006D639F"/>
    <w:rsid w:val="006D7556"/>
    <w:rsid w:val="006E2A75"/>
    <w:rsid w:val="006E398E"/>
    <w:rsid w:val="006E4107"/>
    <w:rsid w:val="006E60CB"/>
    <w:rsid w:val="006E65AE"/>
    <w:rsid w:val="006F2683"/>
    <w:rsid w:val="006F4113"/>
    <w:rsid w:val="006F4582"/>
    <w:rsid w:val="006F4A58"/>
    <w:rsid w:val="006F60F6"/>
    <w:rsid w:val="006F7182"/>
    <w:rsid w:val="00700FA8"/>
    <w:rsid w:val="007024D1"/>
    <w:rsid w:val="00703D33"/>
    <w:rsid w:val="00704B12"/>
    <w:rsid w:val="0070665D"/>
    <w:rsid w:val="0070676E"/>
    <w:rsid w:val="007071A8"/>
    <w:rsid w:val="00707C14"/>
    <w:rsid w:val="00710977"/>
    <w:rsid w:val="00711EF1"/>
    <w:rsid w:val="007129BC"/>
    <w:rsid w:val="00712D03"/>
    <w:rsid w:val="0071364F"/>
    <w:rsid w:val="00713CCF"/>
    <w:rsid w:val="0071410C"/>
    <w:rsid w:val="0071419F"/>
    <w:rsid w:val="007143C0"/>
    <w:rsid w:val="007147FD"/>
    <w:rsid w:val="00715810"/>
    <w:rsid w:val="00715916"/>
    <w:rsid w:val="0071671A"/>
    <w:rsid w:val="00717272"/>
    <w:rsid w:val="00721F6E"/>
    <w:rsid w:val="007221A8"/>
    <w:rsid w:val="00722635"/>
    <w:rsid w:val="007257AB"/>
    <w:rsid w:val="0073024D"/>
    <w:rsid w:val="00730F95"/>
    <w:rsid w:val="00732CBE"/>
    <w:rsid w:val="00733C25"/>
    <w:rsid w:val="00733DD4"/>
    <w:rsid w:val="00741743"/>
    <w:rsid w:val="00741ABC"/>
    <w:rsid w:val="00744584"/>
    <w:rsid w:val="00744B06"/>
    <w:rsid w:val="00746F1C"/>
    <w:rsid w:val="00747F44"/>
    <w:rsid w:val="00750134"/>
    <w:rsid w:val="00750556"/>
    <w:rsid w:val="007536C6"/>
    <w:rsid w:val="00753D11"/>
    <w:rsid w:val="00760E4B"/>
    <w:rsid w:val="0076104A"/>
    <w:rsid w:val="00761E2D"/>
    <w:rsid w:val="007629F6"/>
    <w:rsid w:val="00762FAE"/>
    <w:rsid w:val="00763357"/>
    <w:rsid w:val="00763377"/>
    <w:rsid w:val="00763FF5"/>
    <w:rsid w:val="0076640C"/>
    <w:rsid w:val="00767C60"/>
    <w:rsid w:val="00771671"/>
    <w:rsid w:val="00774675"/>
    <w:rsid w:val="0077481F"/>
    <w:rsid w:val="00774AC3"/>
    <w:rsid w:val="0077601B"/>
    <w:rsid w:val="00780892"/>
    <w:rsid w:val="00781257"/>
    <w:rsid w:val="00781DC1"/>
    <w:rsid w:val="00782D66"/>
    <w:rsid w:val="00784448"/>
    <w:rsid w:val="00785513"/>
    <w:rsid w:val="00786E98"/>
    <w:rsid w:val="007874F9"/>
    <w:rsid w:val="00794210"/>
    <w:rsid w:val="00795685"/>
    <w:rsid w:val="007A0AD5"/>
    <w:rsid w:val="007A0B73"/>
    <w:rsid w:val="007A20C7"/>
    <w:rsid w:val="007A21C5"/>
    <w:rsid w:val="007A232B"/>
    <w:rsid w:val="007A350F"/>
    <w:rsid w:val="007A36EB"/>
    <w:rsid w:val="007A3C5A"/>
    <w:rsid w:val="007A74AA"/>
    <w:rsid w:val="007B0498"/>
    <w:rsid w:val="007B05C0"/>
    <w:rsid w:val="007B0FE1"/>
    <w:rsid w:val="007B1455"/>
    <w:rsid w:val="007B3761"/>
    <w:rsid w:val="007B5E08"/>
    <w:rsid w:val="007B711B"/>
    <w:rsid w:val="007B7150"/>
    <w:rsid w:val="007C2F70"/>
    <w:rsid w:val="007C3744"/>
    <w:rsid w:val="007C54D7"/>
    <w:rsid w:val="007C5F2A"/>
    <w:rsid w:val="007C77E5"/>
    <w:rsid w:val="007D1701"/>
    <w:rsid w:val="007D1858"/>
    <w:rsid w:val="007D29C6"/>
    <w:rsid w:val="007D384A"/>
    <w:rsid w:val="007D5CBF"/>
    <w:rsid w:val="007E1E0B"/>
    <w:rsid w:val="007E26F4"/>
    <w:rsid w:val="007E3367"/>
    <w:rsid w:val="007E6776"/>
    <w:rsid w:val="007E6C3F"/>
    <w:rsid w:val="007F0E7D"/>
    <w:rsid w:val="007F1C84"/>
    <w:rsid w:val="007F27AB"/>
    <w:rsid w:val="007F3E58"/>
    <w:rsid w:val="007F5F9D"/>
    <w:rsid w:val="007F7DCC"/>
    <w:rsid w:val="00800039"/>
    <w:rsid w:val="008016B9"/>
    <w:rsid w:val="00803799"/>
    <w:rsid w:val="00803D20"/>
    <w:rsid w:val="008044AC"/>
    <w:rsid w:val="0081045A"/>
    <w:rsid w:val="00810712"/>
    <w:rsid w:val="00811470"/>
    <w:rsid w:val="00812DA0"/>
    <w:rsid w:val="0081397A"/>
    <w:rsid w:val="00814318"/>
    <w:rsid w:val="00814475"/>
    <w:rsid w:val="008145F6"/>
    <w:rsid w:val="008168D3"/>
    <w:rsid w:val="00817DED"/>
    <w:rsid w:val="008208D7"/>
    <w:rsid w:val="00820C6B"/>
    <w:rsid w:val="00821526"/>
    <w:rsid w:val="008220C1"/>
    <w:rsid w:val="008220CD"/>
    <w:rsid w:val="008225E9"/>
    <w:rsid w:val="00822A8A"/>
    <w:rsid w:val="0082323D"/>
    <w:rsid w:val="008233ED"/>
    <w:rsid w:val="00823888"/>
    <w:rsid w:val="008238F7"/>
    <w:rsid w:val="00823D67"/>
    <w:rsid w:val="0082470D"/>
    <w:rsid w:val="00826C72"/>
    <w:rsid w:val="008279AE"/>
    <w:rsid w:val="008301EE"/>
    <w:rsid w:val="008318D2"/>
    <w:rsid w:val="00831A4E"/>
    <w:rsid w:val="00831AC1"/>
    <w:rsid w:val="008322ED"/>
    <w:rsid w:val="00833575"/>
    <w:rsid w:val="0083417B"/>
    <w:rsid w:val="00834D46"/>
    <w:rsid w:val="008357FD"/>
    <w:rsid w:val="0083611F"/>
    <w:rsid w:val="00836FA2"/>
    <w:rsid w:val="008372E0"/>
    <w:rsid w:val="0083752E"/>
    <w:rsid w:val="008409EE"/>
    <w:rsid w:val="00842342"/>
    <w:rsid w:val="00844E73"/>
    <w:rsid w:val="008465AF"/>
    <w:rsid w:val="00846869"/>
    <w:rsid w:val="00846B82"/>
    <w:rsid w:val="00847597"/>
    <w:rsid w:val="008479A5"/>
    <w:rsid w:val="00853B6F"/>
    <w:rsid w:val="00855B92"/>
    <w:rsid w:val="00856184"/>
    <w:rsid w:val="0085746F"/>
    <w:rsid w:val="008610A9"/>
    <w:rsid w:val="008618F7"/>
    <w:rsid w:val="00862BF2"/>
    <w:rsid w:val="00862F5C"/>
    <w:rsid w:val="00863224"/>
    <w:rsid w:val="008633E1"/>
    <w:rsid w:val="008640E3"/>
    <w:rsid w:val="00864799"/>
    <w:rsid w:val="008667F8"/>
    <w:rsid w:val="00867657"/>
    <w:rsid w:val="00867B27"/>
    <w:rsid w:val="00870939"/>
    <w:rsid w:val="00873813"/>
    <w:rsid w:val="008747F9"/>
    <w:rsid w:val="00874905"/>
    <w:rsid w:val="008802D7"/>
    <w:rsid w:val="00880401"/>
    <w:rsid w:val="00881463"/>
    <w:rsid w:val="00881C10"/>
    <w:rsid w:val="00882A5B"/>
    <w:rsid w:val="008830E9"/>
    <w:rsid w:val="008837F3"/>
    <w:rsid w:val="00884CB5"/>
    <w:rsid w:val="008858C5"/>
    <w:rsid w:val="00885C88"/>
    <w:rsid w:val="00885E45"/>
    <w:rsid w:val="00886C27"/>
    <w:rsid w:val="00887AA3"/>
    <w:rsid w:val="00887E7F"/>
    <w:rsid w:val="0089301C"/>
    <w:rsid w:val="0089394C"/>
    <w:rsid w:val="0089455A"/>
    <w:rsid w:val="00894796"/>
    <w:rsid w:val="0089547D"/>
    <w:rsid w:val="00895AE9"/>
    <w:rsid w:val="008964CE"/>
    <w:rsid w:val="00896EBB"/>
    <w:rsid w:val="008A0ADB"/>
    <w:rsid w:val="008A11E7"/>
    <w:rsid w:val="008A356B"/>
    <w:rsid w:val="008A42B7"/>
    <w:rsid w:val="008A504C"/>
    <w:rsid w:val="008A59A5"/>
    <w:rsid w:val="008A7586"/>
    <w:rsid w:val="008B06CB"/>
    <w:rsid w:val="008B3D8C"/>
    <w:rsid w:val="008B7F25"/>
    <w:rsid w:val="008C3C75"/>
    <w:rsid w:val="008C50EB"/>
    <w:rsid w:val="008C59A0"/>
    <w:rsid w:val="008C648D"/>
    <w:rsid w:val="008C682A"/>
    <w:rsid w:val="008C694E"/>
    <w:rsid w:val="008C699B"/>
    <w:rsid w:val="008C7780"/>
    <w:rsid w:val="008D0BD8"/>
    <w:rsid w:val="008D0E3E"/>
    <w:rsid w:val="008D0E66"/>
    <w:rsid w:val="008D2607"/>
    <w:rsid w:val="008D2E16"/>
    <w:rsid w:val="008D34FE"/>
    <w:rsid w:val="008D5C4B"/>
    <w:rsid w:val="008D7222"/>
    <w:rsid w:val="008D799F"/>
    <w:rsid w:val="008E04CB"/>
    <w:rsid w:val="008E0FCC"/>
    <w:rsid w:val="008E12A8"/>
    <w:rsid w:val="008E1310"/>
    <w:rsid w:val="008E3AC4"/>
    <w:rsid w:val="008E4A9C"/>
    <w:rsid w:val="008E6894"/>
    <w:rsid w:val="008F030D"/>
    <w:rsid w:val="008F2A25"/>
    <w:rsid w:val="008F2B2F"/>
    <w:rsid w:val="008F46B3"/>
    <w:rsid w:val="008F7F49"/>
    <w:rsid w:val="009020EE"/>
    <w:rsid w:val="009026CE"/>
    <w:rsid w:val="009039FD"/>
    <w:rsid w:val="00903D63"/>
    <w:rsid w:val="00904298"/>
    <w:rsid w:val="009103DA"/>
    <w:rsid w:val="009119BF"/>
    <w:rsid w:val="00912AA4"/>
    <w:rsid w:val="00912DB4"/>
    <w:rsid w:val="009135BD"/>
    <w:rsid w:val="009138E8"/>
    <w:rsid w:val="00914323"/>
    <w:rsid w:val="00915DCB"/>
    <w:rsid w:val="00916572"/>
    <w:rsid w:val="009170CF"/>
    <w:rsid w:val="009174BB"/>
    <w:rsid w:val="009217FB"/>
    <w:rsid w:val="0092284D"/>
    <w:rsid w:val="009229AD"/>
    <w:rsid w:val="00922A83"/>
    <w:rsid w:val="00922E43"/>
    <w:rsid w:val="00924520"/>
    <w:rsid w:val="00927CAD"/>
    <w:rsid w:val="00927FC8"/>
    <w:rsid w:val="00930287"/>
    <w:rsid w:val="009316C0"/>
    <w:rsid w:val="009339AA"/>
    <w:rsid w:val="00936186"/>
    <w:rsid w:val="0094186E"/>
    <w:rsid w:val="00942578"/>
    <w:rsid w:val="00945616"/>
    <w:rsid w:val="009462D1"/>
    <w:rsid w:val="00950A3D"/>
    <w:rsid w:val="00951198"/>
    <w:rsid w:val="009512DB"/>
    <w:rsid w:val="00951591"/>
    <w:rsid w:val="00951836"/>
    <w:rsid w:val="009525BD"/>
    <w:rsid w:val="00954AB3"/>
    <w:rsid w:val="0095652F"/>
    <w:rsid w:val="009565B9"/>
    <w:rsid w:val="0095775B"/>
    <w:rsid w:val="009633BD"/>
    <w:rsid w:val="00964A4B"/>
    <w:rsid w:val="00965576"/>
    <w:rsid w:val="009721C5"/>
    <w:rsid w:val="009723C8"/>
    <w:rsid w:val="0097398D"/>
    <w:rsid w:val="0097485E"/>
    <w:rsid w:val="00974F6F"/>
    <w:rsid w:val="009768B0"/>
    <w:rsid w:val="00982299"/>
    <w:rsid w:val="009831D0"/>
    <w:rsid w:val="00985B38"/>
    <w:rsid w:val="00987327"/>
    <w:rsid w:val="0099059B"/>
    <w:rsid w:val="009908DA"/>
    <w:rsid w:val="00992535"/>
    <w:rsid w:val="00993A52"/>
    <w:rsid w:val="00993ACF"/>
    <w:rsid w:val="0099447E"/>
    <w:rsid w:val="00995322"/>
    <w:rsid w:val="0099597D"/>
    <w:rsid w:val="0099642A"/>
    <w:rsid w:val="00996497"/>
    <w:rsid w:val="00996704"/>
    <w:rsid w:val="00996D9A"/>
    <w:rsid w:val="00996DD6"/>
    <w:rsid w:val="009A0130"/>
    <w:rsid w:val="009A0F49"/>
    <w:rsid w:val="009A1DD3"/>
    <w:rsid w:val="009A598F"/>
    <w:rsid w:val="009A5A55"/>
    <w:rsid w:val="009A6943"/>
    <w:rsid w:val="009A7500"/>
    <w:rsid w:val="009B0DB2"/>
    <w:rsid w:val="009B1936"/>
    <w:rsid w:val="009B1E4A"/>
    <w:rsid w:val="009B344F"/>
    <w:rsid w:val="009B3AE2"/>
    <w:rsid w:val="009B4C6F"/>
    <w:rsid w:val="009B4FDA"/>
    <w:rsid w:val="009B66EA"/>
    <w:rsid w:val="009B75CD"/>
    <w:rsid w:val="009B7A75"/>
    <w:rsid w:val="009B7CB8"/>
    <w:rsid w:val="009C149A"/>
    <w:rsid w:val="009C175C"/>
    <w:rsid w:val="009C27DF"/>
    <w:rsid w:val="009C2F71"/>
    <w:rsid w:val="009C3EF6"/>
    <w:rsid w:val="009C4315"/>
    <w:rsid w:val="009C6010"/>
    <w:rsid w:val="009C63FB"/>
    <w:rsid w:val="009D2D4F"/>
    <w:rsid w:val="009D3CC3"/>
    <w:rsid w:val="009D535D"/>
    <w:rsid w:val="009D5B1F"/>
    <w:rsid w:val="009D78D2"/>
    <w:rsid w:val="009E049D"/>
    <w:rsid w:val="009E12E5"/>
    <w:rsid w:val="009E2E6F"/>
    <w:rsid w:val="009E4335"/>
    <w:rsid w:val="009E4D78"/>
    <w:rsid w:val="009E59CE"/>
    <w:rsid w:val="009E5AF8"/>
    <w:rsid w:val="009E6485"/>
    <w:rsid w:val="009E7A43"/>
    <w:rsid w:val="009F0296"/>
    <w:rsid w:val="009F0D97"/>
    <w:rsid w:val="009F3BEC"/>
    <w:rsid w:val="009F4263"/>
    <w:rsid w:val="009F48B3"/>
    <w:rsid w:val="009F5394"/>
    <w:rsid w:val="009F5BD9"/>
    <w:rsid w:val="009F6AB9"/>
    <w:rsid w:val="009F71B1"/>
    <w:rsid w:val="009F75D2"/>
    <w:rsid w:val="00A021D1"/>
    <w:rsid w:val="00A02FB8"/>
    <w:rsid w:val="00A0317F"/>
    <w:rsid w:val="00A04432"/>
    <w:rsid w:val="00A06435"/>
    <w:rsid w:val="00A0694E"/>
    <w:rsid w:val="00A07245"/>
    <w:rsid w:val="00A07D2C"/>
    <w:rsid w:val="00A10B32"/>
    <w:rsid w:val="00A11202"/>
    <w:rsid w:val="00A145DF"/>
    <w:rsid w:val="00A16E83"/>
    <w:rsid w:val="00A17172"/>
    <w:rsid w:val="00A203B0"/>
    <w:rsid w:val="00A2044C"/>
    <w:rsid w:val="00A211C1"/>
    <w:rsid w:val="00A2134C"/>
    <w:rsid w:val="00A221AD"/>
    <w:rsid w:val="00A233FA"/>
    <w:rsid w:val="00A23B59"/>
    <w:rsid w:val="00A24EDC"/>
    <w:rsid w:val="00A3132E"/>
    <w:rsid w:val="00A31390"/>
    <w:rsid w:val="00A369EB"/>
    <w:rsid w:val="00A37B66"/>
    <w:rsid w:val="00A42460"/>
    <w:rsid w:val="00A45768"/>
    <w:rsid w:val="00A45B8B"/>
    <w:rsid w:val="00A46811"/>
    <w:rsid w:val="00A51AAD"/>
    <w:rsid w:val="00A54CBA"/>
    <w:rsid w:val="00A57D6F"/>
    <w:rsid w:val="00A60126"/>
    <w:rsid w:val="00A606AF"/>
    <w:rsid w:val="00A649BB"/>
    <w:rsid w:val="00A656E5"/>
    <w:rsid w:val="00A65B7C"/>
    <w:rsid w:val="00A66FDF"/>
    <w:rsid w:val="00A70F34"/>
    <w:rsid w:val="00A713EF"/>
    <w:rsid w:val="00A7191C"/>
    <w:rsid w:val="00A71ABA"/>
    <w:rsid w:val="00A7240B"/>
    <w:rsid w:val="00A73DBD"/>
    <w:rsid w:val="00A7450F"/>
    <w:rsid w:val="00A755F7"/>
    <w:rsid w:val="00A75CBC"/>
    <w:rsid w:val="00A76DF0"/>
    <w:rsid w:val="00A77D24"/>
    <w:rsid w:val="00A80FFB"/>
    <w:rsid w:val="00A81649"/>
    <w:rsid w:val="00A82709"/>
    <w:rsid w:val="00A83111"/>
    <w:rsid w:val="00A83BAC"/>
    <w:rsid w:val="00A84A6D"/>
    <w:rsid w:val="00A85716"/>
    <w:rsid w:val="00A8656D"/>
    <w:rsid w:val="00A86957"/>
    <w:rsid w:val="00A8695E"/>
    <w:rsid w:val="00A87F5A"/>
    <w:rsid w:val="00A900DF"/>
    <w:rsid w:val="00A90EEF"/>
    <w:rsid w:val="00A91A15"/>
    <w:rsid w:val="00A92372"/>
    <w:rsid w:val="00A953C5"/>
    <w:rsid w:val="00A968E0"/>
    <w:rsid w:val="00A974DC"/>
    <w:rsid w:val="00AA1674"/>
    <w:rsid w:val="00AA212D"/>
    <w:rsid w:val="00AA2A10"/>
    <w:rsid w:val="00AA2E71"/>
    <w:rsid w:val="00AA6CEB"/>
    <w:rsid w:val="00AB009B"/>
    <w:rsid w:val="00AB16EB"/>
    <w:rsid w:val="00AB2AD4"/>
    <w:rsid w:val="00AB36E4"/>
    <w:rsid w:val="00AB6A22"/>
    <w:rsid w:val="00AC2F64"/>
    <w:rsid w:val="00AC39E4"/>
    <w:rsid w:val="00AC3AA2"/>
    <w:rsid w:val="00AC4B1D"/>
    <w:rsid w:val="00AC4DF0"/>
    <w:rsid w:val="00AC6F97"/>
    <w:rsid w:val="00AD144D"/>
    <w:rsid w:val="00AD1DC2"/>
    <w:rsid w:val="00AD2277"/>
    <w:rsid w:val="00AD4659"/>
    <w:rsid w:val="00AD5DFA"/>
    <w:rsid w:val="00AD6C4E"/>
    <w:rsid w:val="00AE2110"/>
    <w:rsid w:val="00AE282C"/>
    <w:rsid w:val="00AE2B28"/>
    <w:rsid w:val="00AE3A38"/>
    <w:rsid w:val="00AE52D1"/>
    <w:rsid w:val="00AE554C"/>
    <w:rsid w:val="00AF095F"/>
    <w:rsid w:val="00AF1D09"/>
    <w:rsid w:val="00AF5151"/>
    <w:rsid w:val="00AF5764"/>
    <w:rsid w:val="00AF774D"/>
    <w:rsid w:val="00AF7F33"/>
    <w:rsid w:val="00B00097"/>
    <w:rsid w:val="00B001D9"/>
    <w:rsid w:val="00B00F70"/>
    <w:rsid w:val="00B01DF1"/>
    <w:rsid w:val="00B01EEC"/>
    <w:rsid w:val="00B02537"/>
    <w:rsid w:val="00B05E79"/>
    <w:rsid w:val="00B062AD"/>
    <w:rsid w:val="00B06469"/>
    <w:rsid w:val="00B06FE2"/>
    <w:rsid w:val="00B07511"/>
    <w:rsid w:val="00B1067F"/>
    <w:rsid w:val="00B122B7"/>
    <w:rsid w:val="00B135CA"/>
    <w:rsid w:val="00B1398A"/>
    <w:rsid w:val="00B1552D"/>
    <w:rsid w:val="00B1601E"/>
    <w:rsid w:val="00B169A1"/>
    <w:rsid w:val="00B214CB"/>
    <w:rsid w:val="00B220EC"/>
    <w:rsid w:val="00B240F5"/>
    <w:rsid w:val="00B257E8"/>
    <w:rsid w:val="00B27E2D"/>
    <w:rsid w:val="00B30810"/>
    <w:rsid w:val="00B31E2F"/>
    <w:rsid w:val="00B37D3F"/>
    <w:rsid w:val="00B41CE7"/>
    <w:rsid w:val="00B42736"/>
    <w:rsid w:val="00B4366C"/>
    <w:rsid w:val="00B440CB"/>
    <w:rsid w:val="00B45E7F"/>
    <w:rsid w:val="00B46D5F"/>
    <w:rsid w:val="00B4709C"/>
    <w:rsid w:val="00B47987"/>
    <w:rsid w:val="00B47D11"/>
    <w:rsid w:val="00B47F67"/>
    <w:rsid w:val="00B501E6"/>
    <w:rsid w:val="00B506A1"/>
    <w:rsid w:val="00B5146D"/>
    <w:rsid w:val="00B51D06"/>
    <w:rsid w:val="00B52F37"/>
    <w:rsid w:val="00B54CFE"/>
    <w:rsid w:val="00B5679B"/>
    <w:rsid w:val="00B56A3A"/>
    <w:rsid w:val="00B56A6D"/>
    <w:rsid w:val="00B56DE8"/>
    <w:rsid w:val="00B57E87"/>
    <w:rsid w:val="00B60711"/>
    <w:rsid w:val="00B65E62"/>
    <w:rsid w:val="00B6635C"/>
    <w:rsid w:val="00B6767E"/>
    <w:rsid w:val="00B67DD0"/>
    <w:rsid w:val="00B711D6"/>
    <w:rsid w:val="00B71F4D"/>
    <w:rsid w:val="00B721F9"/>
    <w:rsid w:val="00B73897"/>
    <w:rsid w:val="00B74594"/>
    <w:rsid w:val="00B75F34"/>
    <w:rsid w:val="00B77C12"/>
    <w:rsid w:val="00B80A5A"/>
    <w:rsid w:val="00B81D83"/>
    <w:rsid w:val="00B82820"/>
    <w:rsid w:val="00B84276"/>
    <w:rsid w:val="00B8479D"/>
    <w:rsid w:val="00B84E68"/>
    <w:rsid w:val="00B914F0"/>
    <w:rsid w:val="00B94A6A"/>
    <w:rsid w:val="00B95522"/>
    <w:rsid w:val="00B9765C"/>
    <w:rsid w:val="00BA1081"/>
    <w:rsid w:val="00BA2990"/>
    <w:rsid w:val="00BA348F"/>
    <w:rsid w:val="00BA3F3A"/>
    <w:rsid w:val="00BA4116"/>
    <w:rsid w:val="00BA4455"/>
    <w:rsid w:val="00BA5556"/>
    <w:rsid w:val="00BA70AF"/>
    <w:rsid w:val="00BA734B"/>
    <w:rsid w:val="00BB0B07"/>
    <w:rsid w:val="00BB36C2"/>
    <w:rsid w:val="00BB5E24"/>
    <w:rsid w:val="00BB6AB0"/>
    <w:rsid w:val="00BB6C0E"/>
    <w:rsid w:val="00BB7AE9"/>
    <w:rsid w:val="00BB7AF9"/>
    <w:rsid w:val="00BC1813"/>
    <w:rsid w:val="00BC2442"/>
    <w:rsid w:val="00BC2610"/>
    <w:rsid w:val="00BC2CD0"/>
    <w:rsid w:val="00BC2EED"/>
    <w:rsid w:val="00BC344C"/>
    <w:rsid w:val="00BC3C3E"/>
    <w:rsid w:val="00BC6C57"/>
    <w:rsid w:val="00BC6D43"/>
    <w:rsid w:val="00BD5CCC"/>
    <w:rsid w:val="00BD69E8"/>
    <w:rsid w:val="00BD7382"/>
    <w:rsid w:val="00BE0905"/>
    <w:rsid w:val="00BE137F"/>
    <w:rsid w:val="00BE165B"/>
    <w:rsid w:val="00BE214C"/>
    <w:rsid w:val="00BE525A"/>
    <w:rsid w:val="00BE6E53"/>
    <w:rsid w:val="00BE7E56"/>
    <w:rsid w:val="00BF0E6D"/>
    <w:rsid w:val="00BF17BC"/>
    <w:rsid w:val="00BF1FB4"/>
    <w:rsid w:val="00BF39B7"/>
    <w:rsid w:val="00BF3C41"/>
    <w:rsid w:val="00BF495C"/>
    <w:rsid w:val="00BF52FA"/>
    <w:rsid w:val="00BF5B76"/>
    <w:rsid w:val="00BF6832"/>
    <w:rsid w:val="00BF6C1B"/>
    <w:rsid w:val="00C0121A"/>
    <w:rsid w:val="00C02925"/>
    <w:rsid w:val="00C04EAB"/>
    <w:rsid w:val="00C05504"/>
    <w:rsid w:val="00C05711"/>
    <w:rsid w:val="00C0610D"/>
    <w:rsid w:val="00C117E0"/>
    <w:rsid w:val="00C11EA8"/>
    <w:rsid w:val="00C12CC2"/>
    <w:rsid w:val="00C12FCA"/>
    <w:rsid w:val="00C13855"/>
    <w:rsid w:val="00C1412E"/>
    <w:rsid w:val="00C15D43"/>
    <w:rsid w:val="00C175DA"/>
    <w:rsid w:val="00C212CA"/>
    <w:rsid w:val="00C213EC"/>
    <w:rsid w:val="00C2286B"/>
    <w:rsid w:val="00C236D0"/>
    <w:rsid w:val="00C25F25"/>
    <w:rsid w:val="00C27ECA"/>
    <w:rsid w:val="00C306D6"/>
    <w:rsid w:val="00C30740"/>
    <w:rsid w:val="00C31E39"/>
    <w:rsid w:val="00C32196"/>
    <w:rsid w:val="00C32317"/>
    <w:rsid w:val="00C32EA5"/>
    <w:rsid w:val="00C3425C"/>
    <w:rsid w:val="00C36035"/>
    <w:rsid w:val="00C36DF3"/>
    <w:rsid w:val="00C37805"/>
    <w:rsid w:val="00C37C7E"/>
    <w:rsid w:val="00C40016"/>
    <w:rsid w:val="00C4030F"/>
    <w:rsid w:val="00C40B20"/>
    <w:rsid w:val="00C41F27"/>
    <w:rsid w:val="00C42070"/>
    <w:rsid w:val="00C433BA"/>
    <w:rsid w:val="00C4430D"/>
    <w:rsid w:val="00C4465C"/>
    <w:rsid w:val="00C4482C"/>
    <w:rsid w:val="00C52638"/>
    <w:rsid w:val="00C53584"/>
    <w:rsid w:val="00C53BE0"/>
    <w:rsid w:val="00C54C0E"/>
    <w:rsid w:val="00C55877"/>
    <w:rsid w:val="00C55D97"/>
    <w:rsid w:val="00C61D62"/>
    <w:rsid w:val="00C644F5"/>
    <w:rsid w:val="00C66E73"/>
    <w:rsid w:val="00C679D7"/>
    <w:rsid w:val="00C67E03"/>
    <w:rsid w:val="00C717B1"/>
    <w:rsid w:val="00C71D98"/>
    <w:rsid w:val="00C72B0A"/>
    <w:rsid w:val="00C72BA3"/>
    <w:rsid w:val="00C72D9C"/>
    <w:rsid w:val="00C73D36"/>
    <w:rsid w:val="00C76AE6"/>
    <w:rsid w:val="00C7700C"/>
    <w:rsid w:val="00C7716E"/>
    <w:rsid w:val="00C77510"/>
    <w:rsid w:val="00C80E9A"/>
    <w:rsid w:val="00C828FC"/>
    <w:rsid w:val="00C82C44"/>
    <w:rsid w:val="00C8328D"/>
    <w:rsid w:val="00C84242"/>
    <w:rsid w:val="00C86BEE"/>
    <w:rsid w:val="00C873A3"/>
    <w:rsid w:val="00C90B7B"/>
    <w:rsid w:val="00C9298C"/>
    <w:rsid w:val="00C93C96"/>
    <w:rsid w:val="00C94876"/>
    <w:rsid w:val="00C94C1E"/>
    <w:rsid w:val="00C957CE"/>
    <w:rsid w:val="00C95E99"/>
    <w:rsid w:val="00C96426"/>
    <w:rsid w:val="00C966B8"/>
    <w:rsid w:val="00C97D43"/>
    <w:rsid w:val="00CA0534"/>
    <w:rsid w:val="00CA1860"/>
    <w:rsid w:val="00CA26BC"/>
    <w:rsid w:val="00CA3651"/>
    <w:rsid w:val="00CA3B2B"/>
    <w:rsid w:val="00CA4994"/>
    <w:rsid w:val="00CA7A45"/>
    <w:rsid w:val="00CA7F4C"/>
    <w:rsid w:val="00CB59A9"/>
    <w:rsid w:val="00CC1523"/>
    <w:rsid w:val="00CC203D"/>
    <w:rsid w:val="00CC29AD"/>
    <w:rsid w:val="00CC3647"/>
    <w:rsid w:val="00CC5833"/>
    <w:rsid w:val="00CC78BE"/>
    <w:rsid w:val="00CC7D1A"/>
    <w:rsid w:val="00CD1776"/>
    <w:rsid w:val="00CD1D04"/>
    <w:rsid w:val="00CD2693"/>
    <w:rsid w:val="00CD5E10"/>
    <w:rsid w:val="00CD60D3"/>
    <w:rsid w:val="00CD770C"/>
    <w:rsid w:val="00CD783E"/>
    <w:rsid w:val="00CE0E2A"/>
    <w:rsid w:val="00CE23D5"/>
    <w:rsid w:val="00CE3A44"/>
    <w:rsid w:val="00CE5C81"/>
    <w:rsid w:val="00CE7C05"/>
    <w:rsid w:val="00CE7E5C"/>
    <w:rsid w:val="00CF2313"/>
    <w:rsid w:val="00CF3141"/>
    <w:rsid w:val="00CF388C"/>
    <w:rsid w:val="00CF39E5"/>
    <w:rsid w:val="00CF4F10"/>
    <w:rsid w:val="00CF5084"/>
    <w:rsid w:val="00CF7186"/>
    <w:rsid w:val="00D014E1"/>
    <w:rsid w:val="00D02E48"/>
    <w:rsid w:val="00D03523"/>
    <w:rsid w:val="00D04F27"/>
    <w:rsid w:val="00D04FAB"/>
    <w:rsid w:val="00D06EAB"/>
    <w:rsid w:val="00D1022E"/>
    <w:rsid w:val="00D1077C"/>
    <w:rsid w:val="00D121E6"/>
    <w:rsid w:val="00D12BD5"/>
    <w:rsid w:val="00D1319F"/>
    <w:rsid w:val="00D13252"/>
    <w:rsid w:val="00D1384C"/>
    <w:rsid w:val="00D1453D"/>
    <w:rsid w:val="00D165AD"/>
    <w:rsid w:val="00D17CEB"/>
    <w:rsid w:val="00D21BCC"/>
    <w:rsid w:val="00D21E6B"/>
    <w:rsid w:val="00D228F3"/>
    <w:rsid w:val="00D22D9F"/>
    <w:rsid w:val="00D230C4"/>
    <w:rsid w:val="00D23583"/>
    <w:rsid w:val="00D23D58"/>
    <w:rsid w:val="00D24109"/>
    <w:rsid w:val="00D246E0"/>
    <w:rsid w:val="00D259CB"/>
    <w:rsid w:val="00D2697F"/>
    <w:rsid w:val="00D324EC"/>
    <w:rsid w:val="00D32DB6"/>
    <w:rsid w:val="00D34EDC"/>
    <w:rsid w:val="00D354C9"/>
    <w:rsid w:val="00D36366"/>
    <w:rsid w:val="00D36C5E"/>
    <w:rsid w:val="00D4365F"/>
    <w:rsid w:val="00D442D1"/>
    <w:rsid w:val="00D46A60"/>
    <w:rsid w:val="00D4753F"/>
    <w:rsid w:val="00D478F0"/>
    <w:rsid w:val="00D50242"/>
    <w:rsid w:val="00D50C91"/>
    <w:rsid w:val="00D50EDB"/>
    <w:rsid w:val="00D51EEB"/>
    <w:rsid w:val="00D52BDF"/>
    <w:rsid w:val="00D54B74"/>
    <w:rsid w:val="00D54BC2"/>
    <w:rsid w:val="00D6058F"/>
    <w:rsid w:val="00D60F88"/>
    <w:rsid w:val="00D61111"/>
    <w:rsid w:val="00D62A3C"/>
    <w:rsid w:val="00D630F9"/>
    <w:rsid w:val="00D6448F"/>
    <w:rsid w:val="00D70DC8"/>
    <w:rsid w:val="00D726DF"/>
    <w:rsid w:val="00D748C3"/>
    <w:rsid w:val="00D75EE8"/>
    <w:rsid w:val="00D81003"/>
    <w:rsid w:val="00D81446"/>
    <w:rsid w:val="00D81873"/>
    <w:rsid w:val="00D81C5E"/>
    <w:rsid w:val="00D8299D"/>
    <w:rsid w:val="00D83FE3"/>
    <w:rsid w:val="00D84CAC"/>
    <w:rsid w:val="00D85057"/>
    <w:rsid w:val="00D85899"/>
    <w:rsid w:val="00D87185"/>
    <w:rsid w:val="00D91083"/>
    <w:rsid w:val="00D957A2"/>
    <w:rsid w:val="00D95A7B"/>
    <w:rsid w:val="00D96D12"/>
    <w:rsid w:val="00D9706B"/>
    <w:rsid w:val="00D97C47"/>
    <w:rsid w:val="00DA089B"/>
    <w:rsid w:val="00DA0B1C"/>
    <w:rsid w:val="00DA0EFA"/>
    <w:rsid w:val="00DA1B44"/>
    <w:rsid w:val="00DA2F0C"/>
    <w:rsid w:val="00DA344F"/>
    <w:rsid w:val="00DA41AC"/>
    <w:rsid w:val="00DA456D"/>
    <w:rsid w:val="00DA54A6"/>
    <w:rsid w:val="00DA5EB1"/>
    <w:rsid w:val="00DA7F81"/>
    <w:rsid w:val="00DB0076"/>
    <w:rsid w:val="00DB0198"/>
    <w:rsid w:val="00DB040C"/>
    <w:rsid w:val="00DB1E06"/>
    <w:rsid w:val="00DB2141"/>
    <w:rsid w:val="00DB51F2"/>
    <w:rsid w:val="00DB67A0"/>
    <w:rsid w:val="00DB6C1A"/>
    <w:rsid w:val="00DB7DEB"/>
    <w:rsid w:val="00DC1296"/>
    <w:rsid w:val="00DC1E91"/>
    <w:rsid w:val="00DC37B7"/>
    <w:rsid w:val="00DC3938"/>
    <w:rsid w:val="00DC5922"/>
    <w:rsid w:val="00DC6F9C"/>
    <w:rsid w:val="00DD01F0"/>
    <w:rsid w:val="00DD040B"/>
    <w:rsid w:val="00DD116D"/>
    <w:rsid w:val="00DD2224"/>
    <w:rsid w:val="00DD241F"/>
    <w:rsid w:val="00DD3209"/>
    <w:rsid w:val="00DD37D9"/>
    <w:rsid w:val="00DD3D17"/>
    <w:rsid w:val="00DD3DC4"/>
    <w:rsid w:val="00DD515F"/>
    <w:rsid w:val="00DD5423"/>
    <w:rsid w:val="00DD7244"/>
    <w:rsid w:val="00DD7279"/>
    <w:rsid w:val="00DE01CD"/>
    <w:rsid w:val="00DE16DF"/>
    <w:rsid w:val="00DE32FB"/>
    <w:rsid w:val="00DE405A"/>
    <w:rsid w:val="00DE49AC"/>
    <w:rsid w:val="00DE4BD4"/>
    <w:rsid w:val="00DF08E7"/>
    <w:rsid w:val="00DF1238"/>
    <w:rsid w:val="00DF1C5A"/>
    <w:rsid w:val="00DF2EB8"/>
    <w:rsid w:val="00DF32D5"/>
    <w:rsid w:val="00DF38E2"/>
    <w:rsid w:val="00DF3BED"/>
    <w:rsid w:val="00DF40CC"/>
    <w:rsid w:val="00DF4D6F"/>
    <w:rsid w:val="00DF5A83"/>
    <w:rsid w:val="00DF7E33"/>
    <w:rsid w:val="00E008AA"/>
    <w:rsid w:val="00E01C93"/>
    <w:rsid w:val="00E01F15"/>
    <w:rsid w:val="00E023B5"/>
    <w:rsid w:val="00E02BB4"/>
    <w:rsid w:val="00E0308A"/>
    <w:rsid w:val="00E05F51"/>
    <w:rsid w:val="00E11C2C"/>
    <w:rsid w:val="00E12CF8"/>
    <w:rsid w:val="00E14F21"/>
    <w:rsid w:val="00E150FE"/>
    <w:rsid w:val="00E168D6"/>
    <w:rsid w:val="00E16967"/>
    <w:rsid w:val="00E22C52"/>
    <w:rsid w:val="00E23A5D"/>
    <w:rsid w:val="00E23CDF"/>
    <w:rsid w:val="00E23DAB"/>
    <w:rsid w:val="00E23E4F"/>
    <w:rsid w:val="00E23F7C"/>
    <w:rsid w:val="00E243B0"/>
    <w:rsid w:val="00E246FE"/>
    <w:rsid w:val="00E25720"/>
    <w:rsid w:val="00E3147D"/>
    <w:rsid w:val="00E319A8"/>
    <w:rsid w:val="00E33025"/>
    <w:rsid w:val="00E33169"/>
    <w:rsid w:val="00E3501E"/>
    <w:rsid w:val="00E356AE"/>
    <w:rsid w:val="00E371F2"/>
    <w:rsid w:val="00E37207"/>
    <w:rsid w:val="00E37D12"/>
    <w:rsid w:val="00E402D4"/>
    <w:rsid w:val="00E40626"/>
    <w:rsid w:val="00E41752"/>
    <w:rsid w:val="00E44AEA"/>
    <w:rsid w:val="00E456A4"/>
    <w:rsid w:val="00E47D39"/>
    <w:rsid w:val="00E50625"/>
    <w:rsid w:val="00E525D6"/>
    <w:rsid w:val="00E52972"/>
    <w:rsid w:val="00E52D1F"/>
    <w:rsid w:val="00E53ADC"/>
    <w:rsid w:val="00E55F21"/>
    <w:rsid w:val="00E630F1"/>
    <w:rsid w:val="00E633C0"/>
    <w:rsid w:val="00E6383D"/>
    <w:rsid w:val="00E64311"/>
    <w:rsid w:val="00E6528C"/>
    <w:rsid w:val="00E6528F"/>
    <w:rsid w:val="00E72DEC"/>
    <w:rsid w:val="00E738FC"/>
    <w:rsid w:val="00E7412F"/>
    <w:rsid w:val="00E74DBB"/>
    <w:rsid w:val="00E74F2D"/>
    <w:rsid w:val="00E77E82"/>
    <w:rsid w:val="00E8134B"/>
    <w:rsid w:val="00E82189"/>
    <w:rsid w:val="00E821F6"/>
    <w:rsid w:val="00E83AA3"/>
    <w:rsid w:val="00E846C6"/>
    <w:rsid w:val="00E86A93"/>
    <w:rsid w:val="00E87A53"/>
    <w:rsid w:val="00E908E3"/>
    <w:rsid w:val="00E9113E"/>
    <w:rsid w:val="00E9234E"/>
    <w:rsid w:val="00E92D7F"/>
    <w:rsid w:val="00E9495A"/>
    <w:rsid w:val="00E95E53"/>
    <w:rsid w:val="00E97DF2"/>
    <w:rsid w:val="00EA0603"/>
    <w:rsid w:val="00EA0E10"/>
    <w:rsid w:val="00EA1BF2"/>
    <w:rsid w:val="00EA2FCD"/>
    <w:rsid w:val="00EA3444"/>
    <w:rsid w:val="00EA352E"/>
    <w:rsid w:val="00EA515F"/>
    <w:rsid w:val="00EA5AFE"/>
    <w:rsid w:val="00EA7DAF"/>
    <w:rsid w:val="00EB1437"/>
    <w:rsid w:val="00EB2508"/>
    <w:rsid w:val="00EB4AD5"/>
    <w:rsid w:val="00EC15D1"/>
    <w:rsid w:val="00EC1A98"/>
    <w:rsid w:val="00EC331D"/>
    <w:rsid w:val="00EC38F5"/>
    <w:rsid w:val="00EC4183"/>
    <w:rsid w:val="00EC49D5"/>
    <w:rsid w:val="00EC4B1D"/>
    <w:rsid w:val="00EC65FB"/>
    <w:rsid w:val="00EC6A3E"/>
    <w:rsid w:val="00EC6A8C"/>
    <w:rsid w:val="00ED180B"/>
    <w:rsid w:val="00ED1B23"/>
    <w:rsid w:val="00ED1E2D"/>
    <w:rsid w:val="00ED23EA"/>
    <w:rsid w:val="00ED24B1"/>
    <w:rsid w:val="00ED2A2F"/>
    <w:rsid w:val="00ED2EBE"/>
    <w:rsid w:val="00ED3121"/>
    <w:rsid w:val="00ED3297"/>
    <w:rsid w:val="00ED3BE4"/>
    <w:rsid w:val="00ED65A0"/>
    <w:rsid w:val="00ED6CFA"/>
    <w:rsid w:val="00ED7567"/>
    <w:rsid w:val="00EE2D8C"/>
    <w:rsid w:val="00EE3BC0"/>
    <w:rsid w:val="00EE7080"/>
    <w:rsid w:val="00EE7F2F"/>
    <w:rsid w:val="00EF01FF"/>
    <w:rsid w:val="00EF0B00"/>
    <w:rsid w:val="00EF198D"/>
    <w:rsid w:val="00EF272F"/>
    <w:rsid w:val="00EF30FD"/>
    <w:rsid w:val="00EF32A5"/>
    <w:rsid w:val="00EF32CE"/>
    <w:rsid w:val="00EF6910"/>
    <w:rsid w:val="00F03EFA"/>
    <w:rsid w:val="00F0438A"/>
    <w:rsid w:val="00F04C1E"/>
    <w:rsid w:val="00F05E2C"/>
    <w:rsid w:val="00F077A5"/>
    <w:rsid w:val="00F078E6"/>
    <w:rsid w:val="00F106F4"/>
    <w:rsid w:val="00F10B76"/>
    <w:rsid w:val="00F110AA"/>
    <w:rsid w:val="00F115FD"/>
    <w:rsid w:val="00F14CEE"/>
    <w:rsid w:val="00F15C74"/>
    <w:rsid w:val="00F16EDE"/>
    <w:rsid w:val="00F17222"/>
    <w:rsid w:val="00F2175E"/>
    <w:rsid w:val="00F22115"/>
    <w:rsid w:val="00F24555"/>
    <w:rsid w:val="00F248EC"/>
    <w:rsid w:val="00F271E2"/>
    <w:rsid w:val="00F3106B"/>
    <w:rsid w:val="00F31D71"/>
    <w:rsid w:val="00F31F26"/>
    <w:rsid w:val="00F31FC1"/>
    <w:rsid w:val="00F33907"/>
    <w:rsid w:val="00F33BFF"/>
    <w:rsid w:val="00F33E19"/>
    <w:rsid w:val="00F36F98"/>
    <w:rsid w:val="00F378A4"/>
    <w:rsid w:val="00F40801"/>
    <w:rsid w:val="00F415E0"/>
    <w:rsid w:val="00F41CF6"/>
    <w:rsid w:val="00F42DB4"/>
    <w:rsid w:val="00F42F0C"/>
    <w:rsid w:val="00F44682"/>
    <w:rsid w:val="00F44C3E"/>
    <w:rsid w:val="00F46EDE"/>
    <w:rsid w:val="00F511B0"/>
    <w:rsid w:val="00F537B5"/>
    <w:rsid w:val="00F54138"/>
    <w:rsid w:val="00F54FF3"/>
    <w:rsid w:val="00F552C3"/>
    <w:rsid w:val="00F55D7E"/>
    <w:rsid w:val="00F579D4"/>
    <w:rsid w:val="00F61048"/>
    <w:rsid w:val="00F61263"/>
    <w:rsid w:val="00F62805"/>
    <w:rsid w:val="00F62841"/>
    <w:rsid w:val="00F62A37"/>
    <w:rsid w:val="00F62D71"/>
    <w:rsid w:val="00F62EC7"/>
    <w:rsid w:val="00F6368F"/>
    <w:rsid w:val="00F63797"/>
    <w:rsid w:val="00F63AB3"/>
    <w:rsid w:val="00F65AD2"/>
    <w:rsid w:val="00F66363"/>
    <w:rsid w:val="00F66405"/>
    <w:rsid w:val="00F66787"/>
    <w:rsid w:val="00F70AC3"/>
    <w:rsid w:val="00F70B85"/>
    <w:rsid w:val="00F70B93"/>
    <w:rsid w:val="00F72011"/>
    <w:rsid w:val="00F7274D"/>
    <w:rsid w:val="00F732A6"/>
    <w:rsid w:val="00F73EBF"/>
    <w:rsid w:val="00F74404"/>
    <w:rsid w:val="00F76A4A"/>
    <w:rsid w:val="00F77DB7"/>
    <w:rsid w:val="00F80E7B"/>
    <w:rsid w:val="00F814F7"/>
    <w:rsid w:val="00F82D3A"/>
    <w:rsid w:val="00F85EF9"/>
    <w:rsid w:val="00F86469"/>
    <w:rsid w:val="00F90CB9"/>
    <w:rsid w:val="00F915AD"/>
    <w:rsid w:val="00F9268C"/>
    <w:rsid w:val="00F92727"/>
    <w:rsid w:val="00F941B7"/>
    <w:rsid w:val="00F95333"/>
    <w:rsid w:val="00F954F4"/>
    <w:rsid w:val="00F955FD"/>
    <w:rsid w:val="00F977FB"/>
    <w:rsid w:val="00F978CF"/>
    <w:rsid w:val="00FA04DC"/>
    <w:rsid w:val="00FA0C58"/>
    <w:rsid w:val="00FA11BE"/>
    <w:rsid w:val="00FA1911"/>
    <w:rsid w:val="00FA1D06"/>
    <w:rsid w:val="00FA3F44"/>
    <w:rsid w:val="00FA5997"/>
    <w:rsid w:val="00FB108A"/>
    <w:rsid w:val="00FB2543"/>
    <w:rsid w:val="00FB39E7"/>
    <w:rsid w:val="00FB4CEE"/>
    <w:rsid w:val="00FB5F05"/>
    <w:rsid w:val="00FB6A8B"/>
    <w:rsid w:val="00FC0186"/>
    <w:rsid w:val="00FC128F"/>
    <w:rsid w:val="00FC1B06"/>
    <w:rsid w:val="00FC4E74"/>
    <w:rsid w:val="00FC6E2E"/>
    <w:rsid w:val="00FC72B0"/>
    <w:rsid w:val="00FD0D61"/>
    <w:rsid w:val="00FD1E98"/>
    <w:rsid w:val="00FD41B1"/>
    <w:rsid w:val="00FE0319"/>
    <w:rsid w:val="00FE1DB9"/>
    <w:rsid w:val="00FE50BC"/>
    <w:rsid w:val="00FE5488"/>
    <w:rsid w:val="00FE75EB"/>
    <w:rsid w:val="00FF031B"/>
    <w:rsid w:val="00FF0E5D"/>
    <w:rsid w:val="00FF12E0"/>
    <w:rsid w:val="00FF2283"/>
    <w:rsid w:val="00FF4453"/>
    <w:rsid w:val="00FF569A"/>
    <w:rsid w:val="00FF5BE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8c012,#f9f2bd,#edefdb,#f1f2d8"/>
    </o:shapedefaults>
    <o:shapelayout v:ext="edit">
      <o:idmap v:ext="edit" data="1"/>
    </o:shapelayout>
  </w:shapeDefaults>
  <w:doNotEmbedSmartTags/>
  <w:decimalSymbol w:val="."/>
  <w:listSeparator w:val=","/>
  <w14:docId w14:val="7FAF59D1"/>
  <w15:docId w15:val="{908E763D-A646-4AF9-82ED-856191E17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315"/>
    <w:rPr>
      <w:sz w:val="24"/>
      <w:szCs w:val="24"/>
    </w:rPr>
  </w:style>
  <w:style w:type="paragraph" w:styleId="Heading1">
    <w:name w:val="heading 1"/>
    <w:basedOn w:val="Normal"/>
    <w:link w:val="Heading1Char"/>
    <w:uiPriority w:val="9"/>
    <w:qFormat/>
    <w:rsid w:val="0049715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semiHidden/>
    <w:unhideWhenUsed/>
    <w:qFormat/>
    <w:rsid w:val="00C32196"/>
    <w:pPr>
      <w:keepNext/>
      <w:keepLines/>
      <w:spacing w:before="40"/>
      <w:outlineLvl w:val="2"/>
    </w:pPr>
    <w:rPr>
      <w:rFonts w:asciiTheme="majorHAnsi" w:eastAsiaTheme="majorEastAsia" w:hAnsiTheme="majorHAnsi" w:cstheme="majorBidi"/>
      <w:color w:val="0D5571" w:themeColor="accent1" w:themeShade="7F"/>
    </w:rPr>
  </w:style>
  <w:style w:type="paragraph" w:styleId="Heading4">
    <w:name w:val="heading 4"/>
    <w:basedOn w:val="Normal"/>
    <w:next w:val="Normal"/>
    <w:link w:val="Heading4Char"/>
    <w:uiPriority w:val="9"/>
    <w:unhideWhenUsed/>
    <w:qFormat/>
    <w:rsid w:val="00C32196"/>
    <w:pPr>
      <w:keepNext/>
      <w:keepLines/>
      <w:spacing w:before="4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semiHidden/>
    <w:unhideWhenUsed/>
    <w:qFormat/>
    <w:rsid w:val="00C32196"/>
    <w:pPr>
      <w:keepNext/>
      <w:keepLines/>
      <w:spacing w:before="4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semiHidden/>
    <w:unhideWhenUsed/>
    <w:qFormat/>
    <w:rsid w:val="00C32196"/>
    <w:pPr>
      <w:keepNext/>
      <w:keepLines/>
      <w:spacing w:before="4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unhideWhenUsed/>
    <w:qFormat/>
    <w:rsid w:val="00C32196"/>
    <w:pPr>
      <w:keepNext/>
      <w:keepLines/>
      <w:spacing w:before="4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qFormat/>
    <w:rsid w:val="00C3219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219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1CADE4"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48768B"/>
    <w:rPr>
      <w:color w:val="6EAC1C" w:themeColor="hyperlink"/>
      <w:u w:val="single"/>
    </w:rPr>
  </w:style>
  <w:style w:type="character" w:styleId="UnresolvedMention">
    <w:name w:val="Unresolved Mention"/>
    <w:basedOn w:val="DefaultParagraphFont"/>
    <w:uiPriority w:val="99"/>
    <w:semiHidden/>
    <w:unhideWhenUsed/>
    <w:rsid w:val="0048768B"/>
    <w:rPr>
      <w:color w:val="605E5C"/>
      <w:shd w:val="clear" w:color="auto" w:fill="E1DFDD"/>
    </w:rPr>
  </w:style>
  <w:style w:type="paragraph" w:styleId="Header">
    <w:name w:val="header"/>
    <w:basedOn w:val="Normal"/>
    <w:link w:val="HeaderChar"/>
    <w:uiPriority w:val="99"/>
    <w:unhideWhenUsed/>
    <w:rsid w:val="009B1E4A"/>
    <w:pPr>
      <w:tabs>
        <w:tab w:val="center" w:pos="4680"/>
        <w:tab w:val="right" w:pos="9360"/>
      </w:tabs>
    </w:pPr>
  </w:style>
  <w:style w:type="character" w:customStyle="1" w:styleId="HeaderChar">
    <w:name w:val="Header Char"/>
    <w:basedOn w:val="DefaultParagraphFont"/>
    <w:link w:val="Header"/>
    <w:uiPriority w:val="99"/>
    <w:rsid w:val="009B1E4A"/>
    <w:rPr>
      <w:sz w:val="24"/>
      <w:szCs w:val="24"/>
    </w:rPr>
  </w:style>
  <w:style w:type="paragraph" w:styleId="Footer">
    <w:name w:val="footer"/>
    <w:basedOn w:val="Normal"/>
    <w:link w:val="FooterChar"/>
    <w:uiPriority w:val="99"/>
    <w:unhideWhenUsed/>
    <w:rsid w:val="009B1E4A"/>
    <w:pPr>
      <w:tabs>
        <w:tab w:val="center" w:pos="4680"/>
        <w:tab w:val="right" w:pos="9360"/>
      </w:tabs>
    </w:pPr>
  </w:style>
  <w:style w:type="character" w:customStyle="1" w:styleId="FooterChar">
    <w:name w:val="Footer Char"/>
    <w:basedOn w:val="DefaultParagraphFont"/>
    <w:link w:val="Footer"/>
    <w:uiPriority w:val="99"/>
    <w:rsid w:val="009B1E4A"/>
    <w:rPr>
      <w:sz w:val="24"/>
      <w:szCs w:val="24"/>
    </w:rPr>
  </w:style>
  <w:style w:type="character" w:styleId="Emphasis">
    <w:name w:val="Emphasis"/>
    <w:basedOn w:val="DefaultParagraphFont"/>
    <w:uiPriority w:val="20"/>
    <w:qFormat/>
    <w:rsid w:val="00A80FFB"/>
    <w:rPr>
      <w:i/>
      <w:iCs/>
    </w:rPr>
  </w:style>
  <w:style w:type="character" w:styleId="FollowedHyperlink">
    <w:name w:val="FollowedHyperlink"/>
    <w:basedOn w:val="DefaultParagraphFont"/>
    <w:uiPriority w:val="99"/>
    <w:semiHidden/>
    <w:unhideWhenUsed/>
    <w:rsid w:val="00AD1DC2"/>
    <w:rPr>
      <w:color w:val="B26B02" w:themeColor="followedHyperlink"/>
      <w:u w:val="single"/>
    </w:rPr>
  </w:style>
  <w:style w:type="character" w:styleId="Strong">
    <w:name w:val="Strong"/>
    <w:basedOn w:val="DefaultParagraphFont"/>
    <w:uiPriority w:val="22"/>
    <w:qFormat/>
    <w:rsid w:val="00093D72"/>
    <w:rPr>
      <w:b/>
      <w:bCs/>
    </w:rPr>
  </w:style>
  <w:style w:type="paragraph" w:styleId="ListParagraph">
    <w:name w:val="List Paragraph"/>
    <w:basedOn w:val="Normal"/>
    <w:uiPriority w:val="34"/>
    <w:qFormat/>
    <w:rsid w:val="00922E43"/>
    <w:pPr>
      <w:ind w:left="720"/>
      <w:contextualSpacing/>
    </w:pPr>
  </w:style>
  <w:style w:type="character" w:customStyle="1" w:styleId="Heading1Char">
    <w:name w:val="Heading 1 Char"/>
    <w:basedOn w:val="DefaultParagraphFont"/>
    <w:link w:val="Heading1"/>
    <w:uiPriority w:val="9"/>
    <w:rsid w:val="0049715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9715C"/>
    <w:pPr>
      <w:spacing w:before="100" w:beforeAutospacing="1" w:after="100" w:afterAutospacing="1"/>
    </w:pPr>
    <w:rPr>
      <w:rFonts w:ascii="Times New Roman" w:eastAsia="Times New Roman" w:hAnsi="Times New Roman" w:cs="Times New Roman"/>
    </w:rPr>
  </w:style>
  <w:style w:type="paragraph" w:customStyle="1" w:styleId="Normal1">
    <w:name w:val="Normal1"/>
    <w:rsid w:val="00F74404"/>
    <w:pPr>
      <w:spacing w:line="276" w:lineRule="auto"/>
    </w:pPr>
    <w:rPr>
      <w:rFonts w:ascii="Arial" w:eastAsia="Arial" w:hAnsi="Arial" w:cs="Arial"/>
      <w:color w:val="000000"/>
      <w:sz w:val="22"/>
      <w:szCs w:val="22"/>
    </w:rPr>
  </w:style>
  <w:style w:type="paragraph" w:styleId="NoSpacing">
    <w:name w:val="No Spacing"/>
    <w:link w:val="NoSpacingChar"/>
    <w:uiPriority w:val="1"/>
    <w:qFormat/>
    <w:rsid w:val="00762FAE"/>
    <w:rPr>
      <w:rFonts w:eastAsiaTheme="minorEastAsia"/>
      <w:sz w:val="22"/>
      <w:szCs w:val="22"/>
    </w:rPr>
  </w:style>
  <w:style w:type="character" w:customStyle="1" w:styleId="NoSpacingChar">
    <w:name w:val="No Spacing Char"/>
    <w:basedOn w:val="DefaultParagraphFont"/>
    <w:link w:val="NoSpacing"/>
    <w:uiPriority w:val="1"/>
    <w:rsid w:val="00762FAE"/>
    <w:rPr>
      <w:rFonts w:eastAsiaTheme="minorEastAsia"/>
      <w:sz w:val="22"/>
      <w:szCs w:val="22"/>
    </w:rPr>
  </w:style>
  <w:style w:type="character" w:customStyle="1" w:styleId="il">
    <w:name w:val="il"/>
    <w:basedOn w:val="DefaultParagraphFont"/>
    <w:rsid w:val="002369AC"/>
  </w:style>
  <w:style w:type="paragraph" w:styleId="Bibliography">
    <w:name w:val="Bibliography"/>
    <w:basedOn w:val="Normal"/>
    <w:next w:val="Normal"/>
    <w:uiPriority w:val="37"/>
    <w:semiHidden/>
    <w:unhideWhenUsed/>
    <w:rsid w:val="00C32196"/>
  </w:style>
  <w:style w:type="paragraph" w:styleId="BlockText">
    <w:name w:val="Block Text"/>
    <w:basedOn w:val="Normal"/>
    <w:uiPriority w:val="99"/>
    <w:semiHidden/>
    <w:unhideWhenUsed/>
    <w:rsid w:val="00C32196"/>
    <w:pPr>
      <w:pBdr>
        <w:top w:val="single" w:sz="2" w:space="10" w:color="1CADE4" w:themeColor="accent1"/>
        <w:left w:val="single" w:sz="2" w:space="10" w:color="1CADE4" w:themeColor="accent1"/>
        <w:bottom w:val="single" w:sz="2" w:space="10" w:color="1CADE4" w:themeColor="accent1"/>
        <w:right w:val="single" w:sz="2" w:space="10" w:color="1CADE4" w:themeColor="accent1"/>
      </w:pBdr>
      <w:ind w:left="1152" w:right="1152"/>
    </w:pPr>
    <w:rPr>
      <w:rFonts w:eastAsiaTheme="minorEastAsia"/>
      <w:i/>
      <w:iCs/>
      <w:color w:val="1CADE4" w:themeColor="accent1"/>
    </w:rPr>
  </w:style>
  <w:style w:type="paragraph" w:styleId="BodyText">
    <w:name w:val="Body Text"/>
    <w:basedOn w:val="Normal"/>
    <w:link w:val="BodyTextChar"/>
    <w:uiPriority w:val="99"/>
    <w:semiHidden/>
    <w:unhideWhenUsed/>
    <w:rsid w:val="00C32196"/>
    <w:pPr>
      <w:spacing w:after="120"/>
    </w:pPr>
  </w:style>
  <w:style w:type="character" w:customStyle="1" w:styleId="BodyTextChar">
    <w:name w:val="Body Text Char"/>
    <w:basedOn w:val="DefaultParagraphFont"/>
    <w:link w:val="BodyText"/>
    <w:uiPriority w:val="99"/>
    <w:semiHidden/>
    <w:rsid w:val="00C32196"/>
    <w:rPr>
      <w:sz w:val="24"/>
      <w:szCs w:val="24"/>
    </w:rPr>
  </w:style>
  <w:style w:type="paragraph" w:styleId="BodyText2">
    <w:name w:val="Body Text 2"/>
    <w:basedOn w:val="Normal"/>
    <w:link w:val="BodyText2Char"/>
    <w:uiPriority w:val="99"/>
    <w:semiHidden/>
    <w:unhideWhenUsed/>
    <w:rsid w:val="00C32196"/>
    <w:pPr>
      <w:spacing w:after="120" w:line="480" w:lineRule="auto"/>
    </w:pPr>
  </w:style>
  <w:style w:type="character" w:customStyle="1" w:styleId="BodyText2Char">
    <w:name w:val="Body Text 2 Char"/>
    <w:basedOn w:val="DefaultParagraphFont"/>
    <w:link w:val="BodyText2"/>
    <w:uiPriority w:val="99"/>
    <w:semiHidden/>
    <w:rsid w:val="00C32196"/>
    <w:rPr>
      <w:sz w:val="24"/>
      <w:szCs w:val="24"/>
    </w:rPr>
  </w:style>
  <w:style w:type="paragraph" w:styleId="BodyText3">
    <w:name w:val="Body Text 3"/>
    <w:basedOn w:val="Normal"/>
    <w:link w:val="BodyText3Char"/>
    <w:uiPriority w:val="99"/>
    <w:semiHidden/>
    <w:unhideWhenUsed/>
    <w:rsid w:val="00C32196"/>
    <w:pPr>
      <w:spacing w:after="120"/>
    </w:pPr>
    <w:rPr>
      <w:sz w:val="16"/>
      <w:szCs w:val="16"/>
    </w:rPr>
  </w:style>
  <w:style w:type="character" w:customStyle="1" w:styleId="BodyText3Char">
    <w:name w:val="Body Text 3 Char"/>
    <w:basedOn w:val="DefaultParagraphFont"/>
    <w:link w:val="BodyText3"/>
    <w:uiPriority w:val="99"/>
    <w:semiHidden/>
    <w:rsid w:val="00C32196"/>
    <w:rPr>
      <w:sz w:val="16"/>
      <w:szCs w:val="16"/>
    </w:rPr>
  </w:style>
  <w:style w:type="paragraph" w:styleId="BodyTextFirstIndent">
    <w:name w:val="Body Text First Indent"/>
    <w:basedOn w:val="BodyText"/>
    <w:link w:val="BodyTextFirstIndentChar"/>
    <w:uiPriority w:val="99"/>
    <w:semiHidden/>
    <w:unhideWhenUsed/>
    <w:rsid w:val="00C32196"/>
    <w:pPr>
      <w:spacing w:after="0"/>
      <w:ind w:firstLine="360"/>
    </w:pPr>
  </w:style>
  <w:style w:type="character" w:customStyle="1" w:styleId="BodyTextFirstIndentChar">
    <w:name w:val="Body Text First Indent Char"/>
    <w:basedOn w:val="BodyTextChar"/>
    <w:link w:val="BodyTextFirstIndent"/>
    <w:uiPriority w:val="99"/>
    <w:semiHidden/>
    <w:rsid w:val="00C32196"/>
    <w:rPr>
      <w:sz w:val="24"/>
      <w:szCs w:val="24"/>
    </w:rPr>
  </w:style>
  <w:style w:type="paragraph" w:styleId="BodyTextIndent">
    <w:name w:val="Body Text Indent"/>
    <w:basedOn w:val="Normal"/>
    <w:link w:val="BodyTextIndentChar"/>
    <w:uiPriority w:val="99"/>
    <w:semiHidden/>
    <w:unhideWhenUsed/>
    <w:rsid w:val="00C32196"/>
    <w:pPr>
      <w:spacing w:after="120"/>
      <w:ind w:left="360"/>
    </w:pPr>
  </w:style>
  <w:style w:type="character" w:customStyle="1" w:styleId="BodyTextIndentChar">
    <w:name w:val="Body Text Indent Char"/>
    <w:basedOn w:val="DefaultParagraphFont"/>
    <w:link w:val="BodyTextIndent"/>
    <w:uiPriority w:val="99"/>
    <w:semiHidden/>
    <w:rsid w:val="00C32196"/>
    <w:rPr>
      <w:sz w:val="24"/>
      <w:szCs w:val="24"/>
    </w:rPr>
  </w:style>
  <w:style w:type="paragraph" w:styleId="BodyTextFirstIndent2">
    <w:name w:val="Body Text First Indent 2"/>
    <w:basedOn w:val="BodyTextIndent"/>
    <w:link w:val="BodyTextFirstIndent2Char"/>
    <w:uiPriority w:val="99"/>
    <w:semiHidden/>
    <w:unhideWhenUsed/>
    <w:rsid w:val="00C32196"/>
    <w:pPr>
      <w:spacing w:after="0"/>
      <w:ind w:firstLine="360"/>
    </w:pPr>
  </w:style>
  <w:style w:type="character" w:customStyle="1" w:styleId="BodyTextFirstIndent2Char">
    <w:name w:val="Body Text First Indent 2 Char"/>
    <w:basedOn w:val="BodyTextIndentChar"/>
    <w:link w:val="BodyTextFirstIndent2"/>
    <w:uiPriority w:val="99"/>
    <w:semiHidden/>
    <w:rsid w:val="00C32196"/>
    <w:rPr>
      <w:sz w:val="24"/>
      <w:szCs w:val="24"/>
    </w:rPr>
  </w:style>
  <w:style w:type="paragraph" w:styleId="BodyTextIndent2">
    <w:name w:val="Body Text Indent 2"/>
    <w:basedOn w:val="Normal"/>
    <w:link w:val="BodyTextIndent2Char"/>
    <w:uiPriority w:val="99"/>
    <w:semiHidden/>
    <w:unhideWhenUsed/>
    <w:rsid w:val="00C32196"/>
    <w:pPr>
      <w:spacing w:after="120" w:line="480" w:lineRule="auto"/>
      <w:ind w:left="360"/>
    </w:pPr>
  </w:style>
  <w:style w:type="character" w:customStyle="1" w:styleId="BodyTextIndent2Char">
    <w:name w:val="Body Text Indent 2 Char"/>
    <w:basedOn w:val="DefaultParagraphFont"/>
    <w:link w:val="BodyTextIndent2"/>
    <w:uiPriority w:val="99"/>
    <w:semiHidden/>
    <w:rsid w:val="00C32196"/>
    <w:rPr>
      <w:sz w:val="24"/>
      <w:szCs w:val="24"/>
    </w:rPr>
  </w:style>
  <w:style w:type="paragraph" w:styleId="BodyTextIndent3">
    <w:name w:val="Body Text Indent 3"/>
    <w:basedOn w:val="Normal"/>
    <w:link w:val="BodyTextIndent3Char"/>
    <w:uiPriority w:val="99"/>
    <w:semiHidden/>
    <w:unhideWhenUsed/>
    <w:rsid w:val="00C3219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32196"/>
    <w:rPr>
      <w:sz w:val="16"/>
      <w:szCs w:val="16"/>
    </w:rPr>
  </w:style>
  <w:style w:type="paragraph" w:styleId="Caption">
    <w:name w:val="caption"/>
    <w:basedOn w:val="Normal"/>
    <w:next w:val="Normal"/>
    <w:uiPriority w:val="35"/>
    <w:semiHidden/>
    <w:unhideWhenUsed/>
    <w:qFormat/>
    <w:rsid w:val="00C32196"/>
    <w:pPr>
      <w:spacing w:after="200"/>
    </w:pPr>
    <w:rPr>
      <w:i/>
      <w:iCs/>
      <w:color w:val="335B74" w:themeColor="text2"/>
      <w:sz w:val="18"/>
      <w:szCs w:val="18"/>
    </w:rPr>
  </w:style>
  <w:style w:type="paragraph" w:styleId="Closing">
    <w:name w:val="Closing"/>
    <w:basedOn w:val="Normal"/>
    <w:link w:val="ClosingChar"/>
    <w:uiPriority w:val="99"/>
    <w:semiHidden/>
    <w:unhideWhenUsed/>
    <w:rsid w:val="00C32196"/>
    <w:pPr>
      <w:ind w:left="4320"/>
    </w:pPr>
  </w:style>
  <w:style w:type="character" w:customStyle="1" w:styleId="ClosingChar">
    <w:name w:val="Closing Char"/>
    <w:basedOn w:val="DefaultParagraphFont"/>
    <w:link w:val="Closing"/>
    <w:uiPriority w:val="99"/>
    <w:semiHidden/>
    <w:rsid w:val="00C32196"/>
    <w:rPr>
      <w:sz w:val="24"/>
      <w:szCs w:val="24"/>
    </w:rPr>
  </w:style>
  <w:style w:type="paragraph" w:styleId="CommentText">
    <w:name w:val="annotation text"/>
    <w:basedOn w:val="Normal"/>
    <w:link w:val="CommentTextChar"/>
    <w:uiPriority w:val="99"/>
    <w:semiHidden/>
    <w:unhideWhenUsed/>
    <w:rsid w:val="00C32196"/>
    <w:rPr>
      <w:sz w:val="20"/>
      <w:szCs w:val="20"/>
    </w:rPr>
  </w:style>
  <w:style w:type="character" w:customStyle="1" w:styleId="CommentTextChar">
    <w:name w:val="Comment Text Char"/>
    <w:basedOn w:val="DefaultParagraphFont"/>
    <w:link w:val="CommentText"/>
    <w:uiPriority w:val="99"/>
    <w:semiHidden/>
    <w:rsid w:val="00C32196"/>
  </w:style>
  <w:style w:type="paragraph" w:styleId="CommentSubject">
    <w:name w:val="annotation subject"/>
    <w:basedOn w:val="CommentText"/>
    <w:next w:val="CommentText"/>
    <w:link w:val="CommentSubjectChar"/>
    <w:uiPriority w:val="99"/>
    <w:semiHidden/>
    <w:unhideWhenUsed/>
    <w:rsid w:val="00C32196"/>
    <w:rPr>
      <w:b/>
      <w:bCs/>
    </w:rPr>
  </w:style>
  <w:style w:type="character" w:customStyle="1" w:styleId="CommentSubjectChar">
    <w:name w:val="Comment Subject Char"/>
    <w:basedOn w:val="CommentTextChar"/>
    <w:link w:val="CommentSubject"/>
    <w:uiPriority w:val="99"/>
    <w:semiHidden/>
    <w:rsid w:val="00C32196"/>
    <w:rPr>
      <w:b/>
      <w:bCs/>
    </w:rPr>
  </w:style>
  <w:style w:type="paragraph" w:styleId="Date">
    <w:name w:val="Date"/>
    <w:basedOn w:val="Normal"/>
    <w:next w:val="Normal"/>
    <w:link w:val="DateChar"/>
    <w:uiPriority w:val="99"/>
    <w:semiHidden/>
    <w:unhideWhenUsed/>
    <w:rsid w:val="00C32196"/>
  </w:style>
  <w:style w:type="character" w:customStyle="1" w:styleId="DateChar">
    <w:name w:val="Date Char"/>
    <w:basedOn w:val="DefaultParagraphFont"/>
    <w:link w:val="Date"/>
    <w:uiPriority w:val="99"/>
    <w:semiHidden/>
    <w:rsid w:val="00C32196"/>
    <w:rPr>
      <w:sz w:val="24"/>
      <w:szCs w:val="24"/>
    </w:rPr>
  </w:style>
  <w:style w:type="paragraph" w:styleId="DocumentMap">
    <w:name w:val="Document Map"/>
    <w:basedOn w:val="Normal"/>
    <w:link w:val="DocumentMapChar"/>
    <w:uiPriority w:val="99"/>
    <w:semiHidden/>
    <w:unhideWhenUsed/>
    <w:rsid w:val="00C3219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2196"/>
    <w:rPr>
      <w:rFonts w:ascii="Segoe UI" w:hAnsi="Segoe UI" w:cs="Segoe UI"/>
      <w:sz w:val="16"/>
      <w:szCs w:val="16"/>
    </w:rPr>
  </w:style>
  <w:style w:type="paragraph" w:styleId="E-mailSignature">
    <w:name w:val="E-mail Signature"/>
    <w:basedOn w:val="Normal"/>
    <w:link w:val="E-mailSignatureChar"/>
    <w:uiPriority w:val="99"/>
    <w:semiHidden/>
    <w:unhideWhenUsed/>
    <w:rsid w:val="00C32196"/>
  </w:style>
  <w:style w:type="character" w:customStyle="1" w:styleId="E-mailSignatureChar">
    <w:name w:val="E-mail Signature Char"/>
    <w:basedOn w:val="DefaultParagraphFont"/>
    <w:link w:val="E-mailSignature"/>
    <w:uiPriority w:val="99"/>
    <w:semiHidden/>
    <w:rsid w:val="00C32196"/>
    <w:rPr>
      <w:sz w:val="24"/>
      <w:szCs w:val="24"/>
    </w:rPr>
  </w:style>
  <w:style w:type="paragraph" w:styleId="EndnoteText">
    <w:name w:val="endnote text"/>
    <w:basedOn w:val="Normal"/>
    <w:link w:val="EndnoteTextChar"/>
    <w:uiPriority w:val="99"/>
    <w:semiHidden/>
    <w:unhideWhenUsed/>
    <w:rsid w:val="00C32196"/>
    <w:rPr>
      <w:sz w:val="20"/>
      <w:szCs w:val="20"/>
    </w:rPr>
  </w:style>
  <w:style w:type="character" w:customStyle="1" w:styleId="EndnoteTextChar">
    <w:name w:val="Endnote Text Char"/>
    <w:basedOn w:val="DefaultParagraphFont"/>
    <w:link w:val="EndnoteText"/>
    <w:uiPriority w:val="99"/>
    <w:semiHidden/>
    <w:rsid w:val="00C32196"/>
  </w:style>
  <w:style w:type="paragraph" w:styleId="EnvelopeAddress">
    <w:name w:val="envelope address"/>
    <w:basedOn w:val="Normal"/>
    <w:uiPriority w:val="99"/>
    <w:semiHidden/>
    <w:unhideWhenUsed/>
    <w:rsid w:val="00C3219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3219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32196"/>
    <w:rPr>
      <w:sz w:val="20"/>
      <w:szCs w:val="20"/>
    </w:rPr>
  </w:style>
  <w:style w:type="character" w:customStyle="1" w:styleId="FootnoteTextChar">
    <w:name w:val="Footnote Text Char"/>
    <w:basedOn w:val="DefaultParagraphFont"/>
    <w:link w:val="FootnoteText"/>
    <w:uiPriority w:val="99"/>
    <w:semiHidden/>
    <w:rsid w:val="00C32196"/>
  </w:style>
  <w:style w:type="character" w:customStyle="1" w:styleId="Heading3Char">
    <w:name w:val="Heading 3 Char"/>
    <w:basedOn w:val="DefaultParagraphFont"/>
    <w:link w:val="Heading3"/>
    <w:uiPriority w:val="9"/>
    <w:semiHidden/>
    <w:rsid w:val="00C32196"/>
    <w:rPr>
      <w:rFonts w:asciiTheme="majorHAnsi" w:eastAsiaTheme="majorEastAsia" w:hAnsiTheme="majorHAnsi" w:cstheme="majorBidi"/>
      <w:color w:val="0D5571" w:themeColor="accent1" w:themeShade="7F"/>
      <w:sz w:val="24"/>
      <w:szCs w:val="24"/>
    </w:rPr>
  </w:style>
  <w:style w:type="character" w:customStyle="1" w:styleId="Heading4Char">
    <w:name w:val="Heading 4 Char"/>
    <w:basedOn w:val="DefaultParagraphFont"/>
    <w:link w:val="Heading4"/>
    <w:uiPriority w:val="9"/>
    <w:rsid w:val="00C32196"/>
    <w:rPr>
      <w:rFonts w:asciiTheme="majorHAnsi" w:eastAsiaTheme="majorEastAsia" w:hAnsiTheme="majorHAnsi" w:cstheme="majorBidi"/>
      <w:i/>
      <w:iCs/>
      <w:color w:val="1481AB" w:themeColor="accent1" w:themeShade="BF"/>
      <w:sz w:val="24"/>
      <w:szCs w:val="24"/>
    </w:rPr>
  </w:style>
  <w:style w:type="character" w:customStyle="1" w:styleId="Heading5Char">
    <w:name w:val="Heading 5 Char"/>
    <w:basedOn w:val="DefaultParagraphFont"/>
    <w:link w:val="Heading5"/>
    <w:uiPriority w:val="9"/>
    <w:semiHidden/>
    <w:rsid w:val="00C32196"/>
    <w:rPr>
      <w:rFonts w:asciiTheme="majorHAnsi" w:eastAsiaTheme="majorEastAsia" w:hAnsiTheme="majorHAnsi" w:cstheme="majorBidi"/>
      <w:color w:val="1481AB" w:themeColor="accent1" w:themeShade="BF"/>
      <w:sz w:val="24"/>
      <w:szCs w:val="24"/>
    </w:rPr>
  </w:style>
  <w:style w:type="character" w:customStyle="1" w:styleId="Heading6Char">
    <w:name w:val="Heading 6 Char"/>
    <w:basedOn w:val="DefaultParagraphFont"/>
    <w:link w:val="Heading6"/>
    <w:uiPriority w:val="9"/>
    <w:semiHidden/>
    <w:rsid w:val="00C32196"/>
    <w:rPr>
      <w:rFonts w:asciiTheme="majorHAnsi" w:eastAsiaTheme="majorEastAsia" w:hAnsiTheme="majorHAnsi" w:cstheme="majorBidi"/>
      <w:color w:val="0D5571" w:themeColor="accent1" w:themeShade="7F"/>
      <w:sz w:val="24"/>
      <w:szCs w:val="24"/>
    </w:rPr>
  </w:style>
  <w:style w:type="character" w:customStyle="1" w:styleId="Heading7Char">
    <w:name w:val="Heading 7 Char"/>
    <w:basedOn w:val="DefaultParagraphFont"/>
    <w:link w:val="Heading7"/>
    <w:uiPriority w:val="9"/>
    <w:semiHidden/>
    <w:rsid w:val="00C32196"/>
    <w:rPr>
      <w:rFonts w:asciiTheme="majorHAnsi" w:eastAsiaTheme="majorEastAsia" w:hAnsiTheme="majorHAnsi" w:cstheme="majorBidi"/>
      <w:i/>
      <w:iCs/>
      <w:color w:val="0D5571" w:themeColor="accent1" w:themeShade="7F"/>
      <w:sz w:val="24"/>
      <w:szCs w:val="24"/>
    </w:rPr>
  </w:style>
  <w:style w:type="character" w:customStyle="1" w:styleId="Heading8Char">
    <w:name w:val="Heading 8 Char"/>
    <w:basedOn w:val="DefaultParagraphFont"/>
    <w:link w:val="Heading8"/>
    <w:uiPriority w:val="9"/>
    <w:semiHidden/>
    <w:rsid w:val="00C321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219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32196"/>
    <w:rPr>
      <w:i/>
      <w:iCs/>
    </w:rPr>
  </w:style>
  <w:style w:type="character" w:customStyle="1" w:styleId="HTMLAddressChar">
    <w:name w:val="HTML Address Char"/>
    <w:basedOn w:val="DefaultParagraphFont"/>
    <w:link w:val="HTMLAddress"/>
    <w:uiPriority w:val="99"/>
    <w:semiHidden/>
    <w:rsid w:val="00C32196"/>
    <w:rPr>
      <w:i/>
      <w:iCs/>
      <w:sz w:val="24"/>
      <w:szCs w:val="24"/>
    </w:rPr>
  </w:style>
  <w:style w:type="paragraph" w:styleId="HTMLPreformatted">
    <w:name w:val="HTML Preformatted"/>
    <w:basedOn w:val="Normal"/>
    <w:link w:val="HTMLPreformattedChar"/>
    <w:uiPriority w:val="99"/>
    <w:semiHidden/>
    <w:unhideWhenUsed/>
    <w:rsid w:val="00C3219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32196"/>
    <w:rPr>
      <w:rFonts w:ascii="Consolas" w:hAnsi="Consolas"/>
    </w:rPr>
  </w:style>
  <w:style w:type="paragraph" w:styleId="Index1">
    <w:name w:val="index 1"/>
    <w:basedOn w:val="Normal"/>
    <w:next w:val="Normal"/>
    <w:autoRedefine/>
    <w:uiPriority w:val="99"/>
    <w:semiHidden/>
    <w:unhideWhenUsed/>
    <w:rsid w:val="00C32196"/>
    <w:pPr>
      <w:ind w:left="240" w:hanging="240"/>
    </w:pPr>
  </w:style>
  <w:style w:type="paragraph" w:styleId="Index2">
    <w:name w:val="index 2"/>
    <w:basedOn w:val="Normal"/>
    <w:next w:val="Normal"/>
    <w:autoRedefine/>
    <w:uiPriority w:val="99"/>
    <w:semiHidden/>
    <w:unhideWhenUsed/>
    <w:rsid w:val="00C32196"/>
    <w:pPr>
      <w:ind w:left="480" w:hanging="240"/>
    </w:pPr>
  </w:style>
  <w:style w:type="paragraph" w:styleId="Index3">
    <w:name w:val="index 3"/>
    <w:basedOn w:val="Normal"/>
    <w:next w:val="Normal"/>
    <w:autoRedefine/>
    <w:uiPriority w:val="99"/>
    <w:semiHidden/>
    <w:unhideWhenUsed/>
    <w:rsid w:val="00C32196"/>
    <w:pPr>
      <w:ind w:left="720" w:hanging="240"/>
    </w:pPr>
  </w:style>
  <w:style w:type="paragraph" w:styleId="Index4">
    <w:name w:val="index 4"/>
    <w:basedOn w:val="Normal"/>
    <w:next w:val="Normal"/>
    <w:autoRedefine/>
    <w:uiPriority w:val="99"/>
    <w:semiHidden/>
    <w:unhideWhenUsed/>
    <w:rsid w:val="00C32196"/>
    <w:pPr>
      <w:ind w:left="960" w:hanging="240"/>
    </w:pPr>
  </w:style>
  <w:style w:type="paragraph" w:styleId="Index5">
    <w:name w:val="index 5"/>
    <w:basedOn w:val="Normal"/>
    <w:next w:val="Normal"/>
    <w:autoRedefine/>
    <w:uiPriority w:val="99"/>
    <w:semiHidden/>
    <w:unhideWhenUsed/>
    <w:rsid w:val="00C32196"/>
    <w:pPr>
      <w:ind w:left="1200" w:hanging="240"/>
    </w:pPr>
  </w:style>
  <w:style w:type="paragraph" w:styleId="Index6">
    <w:name w:val="index 6"/>
    <w:basedOn w:val="Normal"/>
    <w:next w:val="Normal"/>
    <w:autoRedefine/>
    <w:uiPriority w:val="99"/>
    <w:semiHidden/>
    <w:unhideWhenUsed/>
    <w:rsid w:val="00C32196"/>
    <w:pPr>
      <w:ind w:left="1440" w:hanging="240"/>
    </w:pPr>
  </w:style>
  <w:style w:type="paragraph" w:styleId="Index7">
    <w:name w:val="index 7"/>
    <w:basedOn w:val="Normal"/>
    <w:next w:val="Normal"/>
    <w:autoRedefine/>
    <w:uiPriority w:val="99"/>
    <w:semiHidden/>
    <w:unhideWhenUsed/>
    <w:rsid w:val="00C32196"/>
    <w:pPr>
      <w:ind w:left="1680" w:hanging="240"/>
    </w:pPr>
  </w:style>
  <w:style w:type="paragraph" w:styleId="Index8">
    <w:name w:val="index 8"/>
    <w:basedOn w:val="Normal"/>
    <w:next w:val="Normal"/>
    <w:autoRedefine/>
    <w:uiPriority w:val="99"/>
    <w:semiHidden/>
    <w:unhideWhenUsed/>
    <w:rsid w:val="00C32196"/>
    <w:pPr>
      <w:ind w:left="1920" w:hanging="240"/>
    </w:pPr>
  </w:style>
  <w:style w:type="paragraph" w:styleId="Index9">
    <w:name w:val="index 9"/>
    <w:basedOn w:val="Normal"/>
    <w:next w:val="Normal"/>
    <w:autoRedefine/>
    <w:uiPriority w:val="99"/>
    <w:semiHidden/>
    <w:unhideWhenUsed/>
    <w:rsid w:val="00C32196"/>
    <w:pPr>
      <w:ind w:left="2160" w:hanging="240"/>
    </w:pPr>
  </w:style>
  <w:style w:type="paragraph" w:styleId="IndexHeading">
    <w:name w:val="index heading"/>
    <w:basedOn w:val="Normal"/>
    <w:next w:val="Index1"/>
    <w:uiPriority w:val="99"/>
    <w:semiHidden/>
    <w:unhideWhenUsed/>
    <w:rsid w:val="00C3219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32196"/>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seQuoteChar">
    <w:name w:val="Intense Quote Char"/>
    <w:basedOn w:val="DefaultParagraphFont"/>
    <w:link w:val="IntenseQuote"/>
    <w:uiPriority w:val="30"/>
    <w:rsid w:val="00C32196"/>
    <w:rPr>
      <w:i/>
      <w:iCs/>
      <w:color w:val="1CADE4" w:themeColor="accent1"/>
      <w:sz w:val="24"/>
      <w:szCs w:val="24"/>
    </w:rPr>
  </w:style>
  <w:style w:type="paragraph" w:styleId="List">
    <w:name w:val="List"/>
    <w:basedOn w:val="Normal"/>
    <w:uiPriority w:val="99"/>
    <w:semiHidden/>
    <w:unhideWhenUsed/>
    <w:rsid w:val="00C32196"/>
    <w:pPr>
      <w:ind w:left="360" w:hanging="360"/>
      <w:contextualSpacing/>
    </w:pPr>
  </w:style>
  <w:style w:type="paragraph" w:styleId="List2">
    <w:name w:val="List 2"/>
    <w:basedOn w:val="Normal"/>
    <w:uiPriority w:val="99"/>
    <w:semiHidden/>
    <w:unhideWhenUsed/>
    <w:rsid w:val="00C32196"/>
    <w:pPr>
      <w:ind w:left="720" w:hanging="360"/>
      <w:contextualSpacing/>
    </w:pPr>
  </w:style>
  <w:style w:type="paragraph" w:styleId="List3">
    <w:name w:val="List 3"/>
    <w:basedOn w:val="Normal"/>
    <w:uiPriority w:val="99"/>
    <w:semiHidden/>
    <w:unhideWhenUsed/>
    <w:rsid w:val="00C32196"/>
    <w:pPr>
      <w:ind w:left="1080" w:hanging="360"/>
      <w:contextualSpacing/>
    </w:pPr>
  </w:style>
  <w:style w:type="paragraph" w:styleId="List4">
    <w:name w:val="List 4"/>
    <w:basedOn w:val="Normal"/>
    <w:uiPriority w:val="99"/>
    <w:semiHidden/>
    <w:unhideWhenUsed/>
    <w:rsid w:val="00C32196"/>
    <w:pPr>
      <w:ind w:left="1440" w:hanging="360"/>
      <w:contextualSpacing/>
    </w:pPr>
  </w:style>
  <w:style w:type="paragraph" w:styleId="List5">
    <w:name w:val="List 5"/>
    <w:basedOn w:val="Normal"/>
    <w:uiPriority w:val="99"/>
    <w:semiHidden/>
    <w:unhideWhenUsed/>
    <w:rsid w:val="00C32196"/>
    <w:pPr>
      <w:ind w:left="1800" w:hanging="360"/>
      <w:contextualSpacing/>
    </w:pPr>
  </w:style>
  <w:style w:type="paragraph" w:styleId="ListBullet">
    <w:name w:val="List Bullet"/>
    <w:basedOn w:val="Normal"/>
    <w:uiPriority w:val="99"/>
    <w:semiHidden/>
    <w:unhideWhenUsed/>
    <w:rsid w:val="00C32196"/>
    <w:pPr>
      <w:numPr>
        <w:numId w:val="10"/>
      </w:numPr>
      <w:contextualSpacing/>
    </w:pPr>
  </w:style>
  <w:style w:type="paragraph" w:styleId="ListBullet2">
    <w:name w:val="List Bullet 2"/>
    <w:basedOn w:val="Normal"/>
    <w:uiPriority w:val="99"/>
    <w:semiHidden/>
    <w:unhideWhenUsed/>
    <w:rsid w:val="00C32196"/>
    <w:pPr>
      <w:numPr>
        <w:numId w:val="11"/>
      </w:numPr>
      <w:contextualSpacing/>
    </w:pPr>
  </w:style>
  <w:style w:type="paragraph" w:styleId="ListBullet3">
    <w:name w:val="List Bullet 3"/>
    <w:basedOn w:val="Normal"/>
    <w:uiPriority w:val="99"/>
    <w:semiHidden/>
    <w:unhideWhenUsed/>
    <w:rsid w:val="00C32196"/>
    <w:pPr>
      <w:numPr>
        <w:numId w:val="12"/>
      </w:numPr>
      <w:contextualSpacing/>
    </w:pPr>
  </w:style>
  <w:style w:type="paragraph" w:styleId="ListBullet4">
    <w:name w:val="List Bullet 4"/>
    <w:basedOn w:val="Normal"/>
    <w:uiPriority w:val="99"/>
    <w:semiHidden/>
    <w:unhideWhenUsed/>
    <w:rsid w:val="00C32196"/>
    <w:pPr>
      <w:numPr>
        <w:numId w:val="13"/>
      </w:numPr>
      <w:contextualSpacing/>
    </w:pPr>
  </w:style>
  <w:style w:type="paragraph" w:styleId="ListBullet5">
    <w:name w:val="List Bullet 5"/>
    <w:basedOn w:val="Normal"/>
    <w:uiPriority w:val="99"/>
    <w:semiHidden/>
    <w:unhideWhenUsed/>
    <w:rsid w:val="00C32196"/>
    <w:pPr>
      <w:numPr>
        <w:numId w:val="14"/>
      </w:numPr>
      <w:contextualSpacing/>
    </w:pPr>
  </w:style>
  <w:style w:type="paragraph" w:styleId="ListContinue">
    <w:name w:val="List Continue"/>
    <w:basedOn w:val="Normal"/>
    <w:uiPriority w:val="99"/>
    <w:semiHidden/>
    <w:unhideWhenUsed/>
    <w:rsid w:val="00C32196"/>
    <w:pPr>
      <w:spacing w:after="120"/>
      <w:ind w:left="360"/>
      <w:contextualSpacing/>
    </w:pPr>
  </w:style>
  <w:style w:type="paragraph" w:styleId="ListContinue2">
    <w:name w:val="List Continue 2"/>
    <w:basedOn w:val="Normal"/>
    <w:uiPriority w:val="99"/>
    <w:semiHidden/>
    <w:unhideWhenUsed/>
    <w:rsid w:val="00C32196"/>
    <w:pPr>
      <w:spacing w:after="120"/>
      <w:ind w:left="720"/>
      <w:contextualSpacing/>
    </w:pPr>
  </w:style>
  <w:style w:type="paragraph" w:styleId="ListContinue3">
    <w:name w:val="List Continue 3"/>
    <w:basedOn w:val="Normal"/>
    <w:uiPriority w:val="99"/>
    <w:semiHidden/>
    <w:unhideWhenUsed/>
    <w:rsid w:val="00C32196"/>
    <w:pPr>
      <w:spacing w:after="120"/>
      <w:ind w:left="1080"/>
      <w:contextualSpacing/>
    </w:pPr>
  </w:style>
  <w:style w:type="paragraph" w:styleId="ListContinue4">
    <w:name w:val="List Continue 4"/>
    <w:basedOn w:val="Normal"/>
    <w:uiPriority w:val="99"/>
    <w:semiHidden/>
    <w:unhideWhenUsed/>
    <w:rsid w:val="00C32196"/>
    <w:pPr>
      <w:spacing w:after="120"/>
      <w:ind w:left="1440"/>
      <w:contextualSpacing/>
    </w:pPr>
  </w:style>
  <w:style w:type="paragraph" w:styleId="ListContinue5">
    <w:name w:val="List Continue 5"/>
    <w:basedOn w:val="Normal"/>
    <w:uiPriority w:val="99"/>
    <w:semiHidden/>
    <w:unhideWhenUsed/>
    <w:rsid w:val="00C32196"/>
    <w:pPr>
      <w:spacing w:after="120"/>
      <w:ind w:left="1800"/>
      <w:contextualSpacing/>
    </w:pPr>
  </w:style>
  <w:style w:type="paragraph" w:styleId="ListNumber">
    <w:name w:val="List Number"/>
    <w:basedOn w:val="Normal"/>
    <w:uiPriority w:val="99"/>
    <w:semiHidden/>
    <w:unhideWhenUsed/>
    <w:rsid w:val="00C32196"/>
    <w:pPr>
      <w:numPr>
        <w:numId w:val="15"/>
      </w:numPr>
      <w:contextualSpacing/>
    </w:pPr>
  </w:style>
  <w:style w:type="paragraph" w:styleId="ListNumber2">
    <w:name w:val="List Number 2"/>
    <w:basedOn w:val="Normal"/>
    <w:uiPriority w:val="99"/>
    <w:semiHidden/>
    <w:unhideWhenUsed/>
    <w:rsid w:val="00C32196"/>
    <w:pPr>
      <w:numPr>
        <w:numId w:val="16"/>
      </w:numPr>
      <w:contextualSpacing/>
    </w:pPr>
  </w:style>
  <w:style w:type="paragraph" w:styleId="ListNumber3">
    <w:name w:val="List Number 3"/>
    <w:basedOn w:val="Normal"/>
    <w:uiPriority w:val="99"/>
    <w:semiHidden/>
    <w:unhideWhenUsed/>
    <w:rsid w:val="00C32196"/>
    <w:pPr>
      <w:numPr>
        <w:numId w:val="17"/>
      </w:numPr>
      <w:contextualSpacing/>
    </w:pPr>
  </w:style>
  <w:style w:type="paragraph" w:styleId="ListNumber4">
    <w:name w:val="List Number 4"/>
    <w:basedOn w:val="Normal"/>
    <w:uiPriority w:val="99"/>
    <w:semiHidden/>
    <w:unhideWhenUsed/>
    <w:rsid w:val="00C32196"/>
    <w:pPr>
      <w:numPr>
        <w:numId w:val="18"/>
      </w:numPr>
      <w:contextualSpacing/>
    </w:pPr>
  </w:style>
  <w:style w:type="paragraph" w:styleId="ListNumber5">
    <w:name w:val="List Number 5"/>
    <w:basedOn w:val="Normal"/>
    <w:uiPriority w:val="99"/>
    <w:semiHidden/>
    <w:unhideWhenUsed/>
    <w:rsid w:val="00C32196"/>
    <w:pPr>
      <w:numPr>
        <w:numId w:val="19"/>
      </w:numPr>
      <w:contextualSpacing/>
    </w:pPr>
  </w:style>
  <w:style w:type="paragraph" w:styleId="MacroText">
    <w:name w:val="macro"/>
    <w:link w:val="MacroTextChar"/>
    <w:uiPriority w:val="99"/>
    <w:semiHidden/>
    <w:unhideWhenUsed/>
    <w:rsid w:val="00C32196"/>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C32196"/>
    <w:rPr>
      <w:rFonts w:ascii="Consolas" w:hAnsi="Consolas"/>
    </w:rPr>
  </w:style>
  <w:style w:type="paragraph" w:styleId="MessageHeader">
    <w:name w:val="Message Header"/>
    <w:basedOn w:val="Normal"/>
    <w:link w:val="MessageHeaderChar"/>
    <w:uiPriority w:val="99"/>
    <w:semiHidden/>
    <w:unhideWhenUsed/>
    <w:rsid w:val="00C3219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3219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32196"/>
    <w:pPr>
      <w:ind w:left="720"/>
    </w:pPr>
  </w:style>
  <w:style w:type="paragraph" w:styleId="NoteHeading">
    <w:name w:val="Note Heading"/>
    <w:basedOn w:val="Normal"/>
    <w:next w:val="Normal"/>
    <w:link w:val="NoteHeadingChar"/>
    <w:uiPriority w:val="99"/>
    <w:semiHidden/>
    <w:unhideWhenUsed/>
    <w:rsid w:val="00C32196"/>
  </w:style>
  <w:style w:type="character" w:customStyle="1" w:styleId="NoteHeadingChar">
    <w:name w:val="Note Heading Char"/>
    <w:basedOn w:val="DefaultParagraphFont"/>
    <w:link w:val="NoteHeading"/>
    <w:uiPriority w:val="99"/>
    <w:semiHidden/>
    <w:rsid w:val="00C32196"/>
    <w:rPr>
      <w:sz w:val="24"/>
      <w:szCs w:val="24"/>
    </w:rPr>
  </w:style>
  <w:style w:type="paragraph" w:styleId="PlainText">
    <w:name w:val="Plain Text"/>
    <w:basedOn w:val="Normal"/>
    <w:link w:val="PlainTextChar"/>
    <w:uiPriority w:val="99"/>
    <w:unhideWhenUsed/>
    <w:rsid w:val="00C32196"/>
    <w:rPr>
      <w:rFonts w:ascii="Consolas" w:hAnsi="Consolas"/>
      <w:sz w:val="21"/>
      <w:szCs w:val="21"/>
    </w:rPr>
  </w:style>
  <w:style w:type="character" w:customStyle="1" w:styleId="PlainTextChar">
    <w:name w:val="Plain Text Char"/>
    <w:basedOn w:val="DefaultParagraphFont"/>
    <w:link w:val="PlainText"/>
    <w:uiPriority w:val="99"/>
    <w:rsid w:val="00C32196"/>
    <w:rPr>
      <w:rFonts w:ascii="Consolas" w:hAnsi="Consolas"/>
      <w:sz w:val="21"/>
      <w:szCs w:val="21"/>
    </w:rPr>
  </w:style>
  <w:style w:type="paragraph" w:styleId="Quote">
    <w:name w:val="Quote"/>
    <w:basedOn w:val="Normal"/>
    <w:next w:val="Normal"/>
    <w:link w:val="QuoteChar"/>
    <w:uiPriority w:val="29"/>
    <w:qFormat/>
    <w:rsid w:val="00C321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2196"/>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C32196"/>
  </w:style>
  <w:style w:type="character" w:customStyle="1" w:styleId="SalutationChar">
    <w:name w:val="Salutation Char"/>
    <w:basedOn w:val="DefaultParagraphFont"/>
    <w:link w:val="Salutation"/>
    <w:uiPriority w:val="99"/>
    <w:semiHidden/>
    <w:rsid w:val="00C32196"/>
    <w:rPr>
      <w:sz w:val="24"/>
      <w:szCs w:val="24"/>
    </w:rPr>
  </w:style>
  <w:style w:type="paragraph" w:styleId="Signature">
    <w:name w:val="Signature"/>
    <w:basedOn w:val="Normal"/>
    <w:link w:val="SignatureChar"/>
    <w:uiPriority w:val="99"/>
    <w:semiHidden/>
    <w:unhideWhenUsed/>
    <w:rsid w:val="00C32196"/>
    <w:pPr>
      <w:ind w:left="4320"/>
    </w:pPr>
  </w:style>
  <w:style w:type="character" w:customStyle="1" w:styleId="SignatureChar">
    <w:name w:val="Signature Char"/>
    <w:basedOn w:val="DefaultParagraphFont"/>
    <w:link w:val="Signature"/>
    <w:uiPriority w:val="99"/>
    <w:semiHidden/>
    <w:rsid w:val="00C32196"/>
    <w:rPr>
      <w:sz w:val="24"/>
      <w:szCs w:val="24"/>
    </w:rPr>
  </w:style>
  <w:style w:type="paragraph" w:styleId="Subtitle">
    <w:name w:val="Subtitle"/>
    <w:basedOn w:val="Normal"/>
    <w:next w:val="Normal"/>
    <w:link w:val="SubtitleChar"/>
    <w:uiPriority w:val="11"/>
    <w:qFormat/>
    <w:rsid w:val="00C3219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32196"/>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C32196"/>
    <w:pPr>
      <w:ind w:left="240" w:hanging="240"/>
    </w:pPr>
  </w:style>
  <w:style w:type="paragraph" w:styleId="TableofFigures">
    <w:name w:val="table of figures"/>
    <w:basedOn w:val="Normal"/>
    <w:next w:val="Normal"/>
    <w:uiPriority w:val="99"/>
    <w:semiHidden/>
    <w:unhideWhenUsed/>
    <w:rsid w:val="00C32196"/>
  </w:style>
  <w:style w:type="paragraph" w:styleId="Title">
    <w:name w:val="Title"/>
    <w:basedOn w:val="Normal"/>
    <w:next w:val="Normal"/>
    <w:link w:val="TitleChar"/>
    <w:uiPriority w:val="10"/>
    <w:qFormat/>
    <w:rsid w:val="00C321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19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3219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32196"/>
    <w:pPr>
      <w:spacing w:after="100"/>
    </w:pPr>
  </w:style>
  <w:style w:type="paragraph" w:styleId="TOC2">
    <w:name w:val="toc 2"/>
    <w:basedOn w:val="Normal"/>
    <w:next w:val="Normal"/>
    <w:autoRedefine/>
    <w:uiPriority w:val="39"/>
    <w:semiHidden/>
    <w:unhideWhenUsed/>
    <w:rsid w:val="00C32196"/>
    <w:pPr>
      <w:spacing w:after="100"/>
      <w:ind w:left="240"/>
    </w:pPr>
  </w:style>
  <w:style w:type="paragraph" w:styleId="TOC3">
    <w:name w:val="toc 3"/>
    <w:basedOn w:val="Normal"/>
    <w:next w:val="Normal"/>
    <w:autoRedefine/>
    <w:uiPriority w:val="39"/>
    <w:semiHidden/>
    <w:unhideWhenUsed/>
    <w:rsid w:val="00C32196"/>
    <w:pPr>
      <w:spacing w:after="100"/>
      <w:ind w:left="480"/>
    </w:pPr>
  </w:style>
  <w:style w:type="paragraph" w:styleId="TOC4">
    <w:name w:val="toc 4"/>
    <w:basedOn w:val="Normal"/>
    <w:next w:val="Normal"/>
    <w:autoRedefine/>
    <w:uiPriority w:val="39"/>
    <w:semiHidden/>
    <w:unhideWhenUsed/>
    <w:rsid w:val="00C32196"/>
    <w:pPr>
      <w:spacing w:after="100"/>
      <w:ind w:left="720"/>
    </w:pPr>
  </w:style>
  <w:style w:type="paragraph" w:styleId="TOC5">
    <w:name w:val="toc 5"/>
    <w:basedOn w:val="Normal"/>
    <w:next w:val="Normal"/>
    <w:autoRedefine/>
    <w:uiPriority w:val="39"/>
    <w:semiHidden/>
    <w:unhideWhenUsed/>
    <w:rsid w:val="00C32196"/>
    <w:pPr>
      <w:spacing w:after="100"/>
      <w:ind w:left="960"/>
    </w:pPr>
  </w:style>
  <w:style w:type="paragraph" w:styleId="TOC6">
    <w:name w:val="toc 6"/>
    <w:basedOn w:val="Normal"/>
    <w:next w:val="Normal"/>
    <w:autoRedefine/>
    <w:uiPriority w:val="39"/>
    <w:semiHidden/>
    <w:unhideWhenUsed/>
    <w:rsid w:val="00C32196"/>
    <w:pPr>
      <w:spacing w:after="100"/>
      <w:ind w:left="1200"/>
    </w:pPr>
  </w:style>
  <w:style w:type="paragraph" w:styleId="TOC7">
    <w:name w:val="toc 7"/>
    <w:basedOn w:val="Normal"/>
    <w:next w:val="Normal"/>
    <w:autoRedefine/>
    <w:uiPriority w:val="39"/>
    <w:semiHidden/>
    <w:unhideWhenUsed/>
    <w:rsid w:val="00C32196"/>
    <w:pPr>
      <w:spacing w:after="100"/>
      <w:ind w:left="1440"/>
    </w:pPr>
  </w:style>
  <w:style w:type="paragraph" w:styleId="TOC8">
    <w:name w:val="toc 8"/>
    <w:basedOn w:val="Normal"/>
    <w:next w:val="Normal"/>
    <w:autoRedefine/>
    <w:uiPriority w:val="39"/>
    <w:semiHidden/>
    <w:unhideWhenUsed/>
    <w:rsid w:val="00C32196"/>
    <w:pPr>
      <w:spacing w:after="100"/>
      <w:ind w:left="1680"/>
    </w:pPr>
  </w:style>
  <w:style w:type="paragraph" w:styleId="TOC9">
    <w:name w:val="toc 9"/>
    <w:basedOn w:val="Normal"/>
    <w:next w:val="Normal"/>
    <w:autoRedefine/>
    <w:uiPriority w:val="39"/>
    <w:semiHidden/>
    <w:unhideWhenUsed/>
    <w:rsid w:val="00C32196"/>
    <w:pPr>
      <w:spacing w:after="100"/>
      <w:ind w:left="1920"/>
    </w:pPr>
  </w:style>
  <w:style w:type="paragraph" w:styleId="TOCHeading">
    <w:name w:val="TOC Heading"/>
    <w:basedOn w:val="Heading1"/>
    <w:next w:val="Normal"/>
    <w:uiPriority w:val="39"/>
    <w:semiHidden/>
    <w:unhideWhenUsed/>
    <w:qFormat/>
    <w:rsid w:val="00C32196"/>
    <w:pPr>
      <w:keepNext/>
      <w:keepLines/>
      <w:spacing w:before="240" w:beforeAutospacing="0" w:after="0" w:afterAutospacing="0"/>
      <w:outlineLvl w:val="9"/>
    </w:pPr>
    <w:rPr>
      <w:rFonts w:asciiTheme="majorHAnsi" w:eastAsiaTheme="majorEastAsia" w:hAnsiTheme="majorHAnsi" w:cstheme="majorBidi"/>
      <w:b w:val="0"/>
      <w:bCs w:val="0"/>
      <w:color w:val="1481AB" w:themeColor="accent1" w:themeShade="BF"/>
      <w:kern w:val="0"/>
      <w:sz w:val="32"/>
      <w:szCs w:val="32"/>
    </w:rPr>
  </w:style>
  <w:style w:type="character" w:customStyle="1" w:styleId="mobilewrap">
    <w:name w:val="mobile_wrap"/>
    <w:basedOn w:val="DefaultParagraphFont"/>
    <w:rsid w:val="00915DCB"/>
  </w:style>
  <w:style w:type="character" w:customStyle="1" w:styleId="storyshareiconseparator">
    <w:name w:val="story_share_icon_separator"/>
    <w:basedOn w:val="DefaultParagraphFont"/>
    <w:rsid w:val="00915DCB"/>
  </w:style>
  <w:style w:type="paragraph" w:customStyle="1" w:styleId="level-item">
    <w:name w:val="level-item"/>
    <w:basedOn w:val="Normal"/>
    <w:rsid w:val="000D19CB"/>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E677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81317">
      <w:bodyDiv w:val="1"/>
      <w:marLeft w:val="0"/>
      <w:marRight w:val="0"/>
      <w:marTop w:val="0"/>
      <w:marBottom w:val="0"/>
      <w:divBdr>
        <w:top w:val="none" w:sz="0" w:space="0" w:color="auto"/>
        <w:left w:val="none" w:sz="0" w:space="0" w:color="auto"/>
        <w:bottom w:val="none" w:sz="0" w:space="0" w:color="auto"/>
        <w:right w:val="none" w:sz="0" w:space="0" w:color="auto"/>
      </w:divBdr>
      <w:divsChild>
        <w:div w:id="1523712324">
          <w:marLeft w:val="0"/>
          <w:marRight w:val="0"/>
          <w:marTop w:val="0"/>
          <w:marBottom w:val="0"/>
          <w:divBdr>
            <w:top w:val="none" w:sz="0" w:space="0" w:color="auto"/>
            <w:left w:val="none" w:sz="0" w:space="0" w:color="auto"/>
            <w:bottom w:val="none" w:sz="0" w:space="0" w:color="auto"/>
            <w:right w:val="none" w:sz="0" w:space="0" w:color="auto"/>
          </w:divBdr>
        </w:div>
      </w:divsChild>
    </w:div>
    <w:div w:id="115375934">
      <w:bodyDiv w:val="1"/>
      <w:marLeft w:val="0"/>
      <w:marRight w:val="0"/>
      <w:marTop w:val="0"/>
      <w:marBottom w:val="0"/>
      <w:divBdr>
        <w:top w:val="none" w:sz="0" w:space="0" w:color="auto"/>
        <w:left w:val="none" w:sz="0" w:space="0" w:color="auto"/>
        <w:bottom w:val="none" w:sz="0" w:space="0" w:color="auto"/>
        <w:right w:val="none" w:sz="0" w:space="0" w:color="auto"/>
      </w:divBdr>
    </w:div>
    <w:div w:id="138887716">
      <w:bodyDiv w:val="1"/>
      <w:marLeft w:val="0"/>
      <w:marRight w:val="0"/>
      <w:marTop w:val="0"/>
      <w:marBottom w:val="0"/>
      <w:divBdr>
        <w:top w:val="none" w:sz="0" w:space="0" w:color="auto"/>
        <w:left w:val="none" w:sz="0" w:space="0" w:color="auto"/>
        <w:bottom w:val="none" w:sz="0" w:space="0" w:color="auto"/>
        <w:right w:val="none" w:sz="0" w:space="0" w:color="auto"/>
      </w:divBdr>
    </w:div>
    <w:div w:id="193855587">
      <w:bodyDiv w:val="1"/>
      <w:marLeft w:val="0"/>
      <w:marRight w:val="0"/>
      <w:marTop w:val="0"/>
      <w:marBottom w:val="0"/>
      <w:divBdr>
        <w:top w:val="none" w:sz="0" w:space="0" w:color="auto"/>
        <w:left w:val="none" w:sz="0" w:space="0" w:color="auto"/>
        <w:bottom w:val="none" w:sz="0" w:space="0" w:color="auto"/>
        <w:right w:val="none" w:sz="0" w:space="0" w:color="auto"/>
      </w:divBdr>
    </w:div>
    <w:div w:id="231821394">
      <w:bodyDiv w:val="1"/>
      <w:marLeft w:val="0"/>
      <w:marRight w:val="0"/>
      <w:marTop w:val="0"/>
      <w:marBottom w:val="0"/>
      <w:divBdr>
        <w:top w:val="none" w:sz="0" w:space="0" w:color="auto"/>
        <w:left w:val="none" w:sz="0" w:space="0" w:color="auto"/>
        <w:bottom w:val="none" w:sz="0" w:space="0" w:color="auto"/>
        <w:right w:val="none" w:sz="0" w:space="0" w:color="auto"/>
      </w:divBdr>
    </w:div>
    <w:div w:id="271322972">
      <w:bodyDiv w:val="1"/>
      <w:marLeft w:val="0"/>
      <w:marRight w:val="0"/>
      <w:marTop w:val="0"/>
      <w:marBottom w:val="0"/>
      <w:divBdr>
        <w:top w:val="none" w:sz="0" w:space="0" w:color="auto"/>
        <w:left w:val="none" w:sz="0" w:space="0" w:color="auto"/>
        <w:bottom w:val="none" w:sz="0" w:space="0" w:color="auto"/>
        <w:right w:val="none" w:sz="0" w:space="0" w:color="auto"/>
      </w:divBdr>
    </w:div>
    <w:div w:id="312833096">
      <w:bodyDiv w:val="1"/>
      <w:marLeft w:val="0"/>
      <w:marRight w:val="0"/>
      <w:marTop w:val="0"/>
      <w:marBottom w:val="0"/>
      <w:divBdr>
        <w:top w:val="none" w:sz="0" w:space="0" w:color="auto"/>
        <w:left w:val="none" w:sz="0" w:space="0" w:color="auto"/>
        <w:bottom w:val="none" w:sz="0" w:space="0" w:color="auto"/>
        <w:right w:val="none" w:sz="0" w:space="0" w:color="auto"/>
      </w:divBdr>
    </w:div>
    <w:div w:id="349530481">
      <w:bodyDiv w:val="1"/>
      <w:marLeft w:val="0"/>
      <w:marRight w:val="0"/>
      <w:marTop w:val="0"/>
      <w:marBottom w:val="0"/>
      <w:divBdr>
        <w:top w:val="none" w:sz="0" w:space="0" w:color="auto"/>
        <w:left w:val="none" w:sz="0" w:space="0" w:color="auto"/>
        <w:bottom w:val="none" w:sz="0" w:space="0" w:color="auto"/>
        <w:right w:val="none" w:sz="0" w:space="0" w:color="auto"/>
      </w:divBdr>
    </w:div>
    <w:div w:id="355816656">
      <w:bodyDiv w:val="1"/>
      <w:marLeft w:val="0"/>
      <w:marRight w:val="0"/>
      <w:marTop w:val="0"/>
      <w:marBottom w:val="0"/>
      <w:divBdr>
        <w:top w:val="none" w:sz="0" w:space="0" w:color="auto"/>
        <w:left w:val="none" w:sz="0" w:space="0" w:color="auto"/>
        <w:bottom w:val="none" w:sz="0" w:space="0" w:color="auto"/>
        <w:right w:val="none" w:sz="0" w:space="0" w:color="auto"/>
      </w:divBdr>
    </w:div>
    <w:div w:id="363748402">
      <w:bodyDiv w:val="1"/>
      <w:marLeft w:val="0"/>
      <w:marRight w:val="0"/>
      <w:marTop w:val="0"/>
      <w:marBottom w:val="0"/>
      <w:divBdr>
        <w:top w:val="none" w:sz="0" w:space="0" w:color="auto"/>
        <w:left w:val="none" w:sz="0" w:space="0" w:color="auto"/>
        <w:bottom w:val="none" w:sz="0" w:space="0" w:color="auto"/>
        <w:right w:val="none" w:sz="0" w:space="0" w:color="auto"/>
      </w:divBdr>
    </w:div>
    <w:div w:id="476384164">
      <w:bodyDiv w:val="1"/>
      <w:marLeft w:val="0"/>
      <w:marRight w:val="0"/>
      <w:marTop w:val="0"/>
      <w:marBottom w:val="0"/>
      <w:divBdr>
        <w:top w:val="none" w:sz="0" w:space="0" w:color="auto"/>
        <w:left w:val="none" w:sz="0" w:space="0" w:color="auto"/>
        <w:bottom w:val="none" w:sz="0" w:space="0" w:color="auto"/>
        <w:right w:val="none" w:sz="0" w:space="0" w:color="auto"/>
      </w:divBdr>
    </w:div>
    <w:div w:id="486752123">
      <w:bodyDiv w:val="1"/>
      <w:marLeft w:val="0"/>
      <w:marRight w:val="0"/>
      <w:marTop w:val="0"/>
      <w:marBottom w:val="0"/>
      <w:divBdr>
        <w:top w:val="none" w:sz="0" w:space="0" w:color="auto"/>
        <w:left w:val="none" w:sz="0" w:space="0" w:color="auto"/>
        <w:bottom w:val="none" w:sz="0" w:space="0" w:color="auto"/>
        <w:right w:val="none" w:sz="0" w:space="0" w:color="auto"/>
      </w:divBdr>
    </w:div>
    <w:div w:id="524948032">
      <w:bodyDiv w:val="1"/>
      <w:marLeft w:val="0"/>
      <w:marRight w:val="0"/>
      <w:marTop w:val="0"/>
      <w:marBottom w:val="0"/>
      <w:divBdr>
        <w:top w:val="none" w:sz="0" w:space="0" w:color="auto"/>
        <w:left w:val="none" w:sz="0" w:space="0" w:color="auto"/>
        <w:bottom w:val="none" w:sz="0" w:space="0" w:color="auto"/>
        <w:right w:val="none" w:sz="0" w:space="0" w:color="auto"/>
      </w:divBdr>
    </w:div>
    <w:div w:id="531184763">
      <w:bodyDiv w:val="1"/>
      <w:marLeft w:val="0"/>
      <w:marRight w:val="0"/>
      <w:marTop w:val="0"/>
      <w:marBottom w:val="0"/>
      <w:divBdr>
        <w:top w:val="none" w:sz="0" w:space="0" w:color="auto"/>
        <w:left w:val="none" w:sz="0" w:space="0" w:color="auto"/>
        <w:bottom w:val="none" w:sz="0" w:space="0" w:color="auto"/>
        <w:right w:val="none" w:sz="0" w:space="0" w:color="auto"/>
      </w:divBdr>
    </w:div>
    <w:div w:id="536820005">
      <w:bodyDiv w:val="1"/>
      <w:marLeft w:val="0"/>
      <w:marRight w:val="0"/>
      <w:marTop w:val="0"/>
      <w:marBottom w:val="0"/>
      <w:divBdr>
        <w:top w:val="none" w:sz="0" w:space="0" w:color="auto"/>
        <w:left w:val="none" w:sz="0" w:space="0" w:color="auto"/>
        <w:bottom w:val="none" w:sz="0" w:space="0" w:color="auto"/>
        <w:right w:val="none" w:sz="0" w:space="0" w:color="auto"/>
      </w:divBdr>
      <w:divsChild>
        <w:div w:id="629439178">
          <w:marLeft w:val="0"/>
          <w:marRight w:val="0"/>
          <w:marTop w:val="0"/>
          <w:marBottom w:val="450"/>
          <w:divBdr>
            <w:top w:val="none" w:sz="0" w:space="0" w:color="auto"/>
            <w:left w:val="none" w:sz="0" w:space="0" w:color="auto"/>
            <w:bottom w:val="none" w:sz="0" w:space="0" w:color="auto"/>
            <w:right w:val="none" w:sz="0" w:space="0" w:color="auto"/>
          </w:divBdr>
          <w:divsChild>
            <w:div w:id="536308971">
              <w:marLeft w:val="0"/>
              <w:marRight w:val="0"/>
              <w:marTop w:val="0"/>
              <w:marBottom w:val="0"/>
              <w:divBdr>
                <w:top w:val="none" w:sz="0" w:space="0" w:color="auto"/>
                <w:left w:val="none" w:sz="0" w:space="0" w:color="auto"/>
                <w:bottom w:val="none" w:sz="0" w:space="0" w:color="auto"/>
                <w:right w:val="none" w:sz="0" w:space="0" w:color="auto"/>
              </w:divBdr>
              <w:divsChild>
                <w:div w:id="61606950">
                  <w:marLeft w:val="0"/>
                  <w:marRight w:val="0"/>
                  <w:marTop w:val="0"/>
                  <w:marBottom w:val="0"/>
                  <w:divBdr>
                    <w:top w:val="none" w:sz="0" w:space="0" w:color="auto"/>
                    <w:left w:val="none" w:sz="0" w:space="0" w:color="auto"/>
                    <w:bottom w:val="none" w:sz="0" w:space="0" w:color="auto"/>
                    <w:right w:val="none" w:sz="0" w:space="0" w:color="auto"/>
                  </w:divBdr>
                  <w:divsChild>
                    <w:div w:id="91560782">
                      <w:marLeft w:val="0"/>
                      <w:marRight w:val="0"/>
                      <w:marTop w:val="0"/>
                      <w:marBottom w:val="0"/>
                      <w:divBdr>
                        <w:top w:val="none" w:sz="0" w:space="0" w:color="auto"/>
                        <w:left w:val="none" w:sz="0" w:space="0" w:color="auto"/>
                        <w:bottom w:val="none" w:sz="0" w:space="0" w:color="auto"/>
                        <w:right w:val="none" w:sz="0" w:space="0" w:color="auto"/>
                      </w:divBdr>
                      <w:divsChild>
                        <w:div w:id="5639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81614">
          <w:marLeft w:val="0"/>
          <w:marRight w:val="0"/>
          <w:marTop w:val="0"/>
          <w:marBottom w:val="450"/>
          <w:divBdr>
            <w:top w:val="none" w:sz="0" w:space="0" w:color="auto"/>
            <w:left w:val="none" w:sz="0" w:space="0" w:color="auto"/>
            <w:bottom w:val="none" w:sz="0" w:space="0" w:color="auto"/>
            <w:right w:val="none" w:sz="0" w:space="0" w:color="auto"/>
          </w:divBdr>
          <w:divsChild>
            <w:div w:id="325671695">
              <w:marLeft w:val="0"/>
              <w:marRight w:val="0"/>
              <w:marTop w:val="0"/>
              <w:marBottom w:val="0"/>
              <w:divBdr>
                <w:top w:val="none" w:sz="0" w:space="0" w:color="auto"/>
                <w:left w:val="none" w:sz="0" w:space="0" w:color="auto"/>
                <w:bottom w:val="none" w:sz="0" w:space="0" w:color="auto"/>
                <w:right w:val="none" w:sz="0" w:space="0" w:color="auto"/>
              </w:divBdr>
              <w:divsChild>
                <w:div w:id="121652019">
                  <w:marLeft w:val="0"/>
                  <w:marRight w:val="0"/>
                  <w:marTop w:val="0"/>
                  <w:marBottom w:val="0"/>
                  <w:divBdr>
                    <w:top w:val="none" w:sz="0" w:space="0" w:color="auto"/>
                    <w:left w:val="none" w:sz="0" w:space="0" w:color="auto"/>
                    <w:bottom w:val="none" w:sz="0" w:space="0" w:color="auto"/>
                    <w:right w:val="none" w:sz="0" w:space="0" w:color="auto"/>
                  </w:divBdr>
                  <w:divsChild>
                    <w:div w:id="126989346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564493481">
      <w:bodyDiv w:val="1"/>
      <w:marLeft w:val="0"/>
      <w:marRight w:val="0"/>
      <w:marTop w:val="0"/>
      <w:marBottom w:val="0"/>
      <w:divBdr>
        <w:top w:val="none" w:sz="0" w:space="0" w:color="auto"/>
        <w:left w:val="none" w:sz="0" w:space="0" w:color="auto"/>
        <w:bottom w:val="none" w:sz="0" w:space="0" w:color="auto"/>
        <w:right w:val="none" w:sz="0" w:space="0" w:color="auto"/>
      </w:divBdr>
    </w:div>
    <w:div w:id="567880911">
      <w:bodyDiv w:val="1"/>
      <w:marLeft w:val="0"/>
      <w:marRight w:val="0"/>
      <w:marTop w:val="0"/>
      <w:marBottom w:val="0"/>
      <w:divBdr>
        <w:top w:val="none" w:sz="0" w:space="0" w:color="auto"/>
        <w:left w:val="none" w:sz="0" w:space="0" w:color="auto"/>
        <w:bottom w:val="none" w:sz="0" w:space="0" w:color="auto"/>
        <w:right w:val="none" w:sz="0" w:space="0" w:color="auto"/>
      </w:divBdr>
    </w:div>
    <w:div w:id="640691930">
      <w:bodyDiv w:val="1"/>
      <w:marLeft w:val="0"/>
      <w:marRight w:val="0"/>
      <w:marTop w:val="0"/>
      <w:marBottom w:val="0"/>
      <w:divBdr>
        <w:top w:val="none" w:sz="0" w:space="0" w:color="auto"/>
        <w:left w:val="none" w:sz="0" w:space="0" w:color="auto"/>
        <w:bottom w:val="none" w:sz="0" w:space="0" w:color="auto"/>
        <w:right w:val="none" w:sz="0" w:space="0" w:color="auto"/>
      </w:divBdr>
    </w:div>
    <w:div w:id="655644642">
      <w:bodyDiv w:val="1"/>
      <w:marLeft w:val="0"/>
      <w:marRight w:val="0"/>
      <w:marTop w:val="0"/>
      <w:marBottom w:val="0"/>
      <w:divBdr>
        <w:top w:val="none" w:sz="0" w:space="0" w:color="auto"/>
        <w:left w:val="none" w:sz="0" w:space="0" w:color="auto"/>
        <w:bottom w:val="none" w:sz="0" w:space="0" w:color="auto"/>
        <w:right w:val="none" w:sz="0" w:space="0" w:color="auto"/>
      </w:divBdr>
    </w:div>
    <w:div w:id="679502210">
      <w:bodyDiv w:val="1"/>
      <w:marLeft w:val="0"/>
      <w:marRight w:val="0"/>
      <w:marTop w:val="0"/>
      <w:marBottom w:val="0"/>
      <w:divBdr>
        <w:top w:val="none" w:sz="0" w:space="0" w:color="auto"/>
        <w:left w:val="none" w:sz="0" w:space="0" w:color="auto"/>
        <w:bottom w:val="none" w:sz="0" w:space="0" w:color="auto"/>
        <w:right w:val="none" w:sz="0" w:space="0" w:color="auto"/>
      </w:divBdr>
    </w:div>
    <w:div w:id="736586637">
      <w:bodyDiv w:val="1"/>
      <w:marLeft w:val="0"/>
      <w:marRight w:val="0"/>
      <w:marTop w:val="0"/>
      <w:marBottom w:val="0"/>
      <w:divBdr>
        <w:top w:val="none" w:sz="0" w:space="0" w:color="auto"/>
        <w:left w:val="none" w:sz="0" w:space="0" w:color="auto"/>
        <w:bottom w:val="none" w:sz="0" w:space="0" w:color="auto"/>
        <w:right w:val="none" w:sz="0" w:space="0" w:color="auto"/>
      </w:divBdr>
    </w:div>
    <w:div w:id="739599243">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1243676">
      <w:bodyDiv w:val="1"/>
      <w:marLeft w:val="0"/>
      <w:marRight w:val="0"/>
      <w:marTop w:val="0"/>
      <w:marBottom w:val="0"/>
      <w:divBdr>
        <w:top w:val="none" w:sz="0" w:space="0" w:color="auto"/>
        <w:left w:val="none" w:sz="0" w:space="0" w:color="auto"/>
        <w:bottom w:val="none" w:sz="0" w:space="0" w:color="auto"/>
        <w:right w:val="none" w:sz="0" w:space="0" w:color="auto"/>
      </w:divBdr>
    </w:div>
    <w:div w:id="760025164">
      <w:bodyDiv w:val="1"/>
      <w:marLeft w:val="0"/>
      <w:marRight w:val="0"/>
      <w:marTop w:val="0"/>
      <w:marBottom w:val="0"/>
      <w:divBdr>
        <w:top w:val="none" w:sz="0" w:space="0" w:color="auto"/>
        <w:left w:val="none" w:sz="0" w:space="0" w:color="auto"/>
        <w:bottom w:val="none" w:sz="0" w:space="0" w:color="auto"/>
        <w:right w:val="none" w:sz="0" w:space="0" w:color="auto"/>
      </w:divBdr>
    </w:div>
    <w:div w:id="794370862">
      <w:bodyDiv w:val="1"/>
      <w:marLeft w:val="0"/>
      <w:marRight w:val="0"/>
      <w:marTop w:val="0"/>
      <w:marBottom w:val="0"/>
      <w:divBdr>
        <w:top w:val="none" w:sz="0" w:space="0" w:color="auto"/>
        <w:left w:val="none" w:sz="0" w:space="0" w:color="auto"/>
        <w:bottom w:val="none" w:sz="0" w:space="0" w:color="auto"/>
        <w:right w:val="none" w:sz="0" w:space="0" w:color="auto"/>
      </w:divBdr>
    </w:div>
    <w:div w:id="811218263">
      <w:bodyDiv w:val="1"/>
      <w:marLeft w:val="0"/>
      <w:marRight w:val="0"/>
      <w:marTop w:val="0"/>
      <w:marBottom w:val="0"/>
      <w:divBdr>
        <w:top w:val="none" w:sz="0" w:space="0" w:color="auto"/>
        <w:left w:val="none" w:sz="0" w:space="0" w:color="auto"/>
        <w:bottom w:val="none" w:sz="0" w:space="0" w:color="auto"/>
        <w:right w:val="none" w:sz="0" w:space="0" w:color="auto"/>
      </w:divBdr>
    </w:div>
    <w:div w:id="826165755">
      <w:bodyDiv w:val="1"/>
      <w:marLeft w:val="0"/>
      <w:marRight w:val="0"/>
      <w:marTop w:val="0"/>
      <w:marBottom w:val="0"/>
      <w:divBdr>
        <w:top w:val="none" w:sz="0" w:space="0" w:color="auto"/>
        <w:left w:val="none" w:sz="0" w:space="0" w:color="auto"/>
        <w:bottom w:val="none" w:sz="0" w:space="0" w:color="auto"/>
        <w:right w:val="none" w:sz="0" w:space="0" w:color="auto"/>
      </w:divBdr>
    </w:div>
    <w:div w:id="868300805">
      <w:bodyDiv w:val="1"/>
      <w:marLeft w:val="0"/>
      <w:marRight w:val="0"/>
      <w:marTop w:val="0"/>
      <w:marBottom w:val="0"/>
      <w:divBdr>
        <w:top w:val="none" w:sz="0" w:space="0" w:color="auto"/>
        <w:left w:val="none" w:sz="0" w:space="0" w:color="auto"/>
        <w:bottom w:val="none" w:sz="0" w:space="0" w:color="auto"/>
        <w:right w:val="none" w:sz="0" w:space="0" w:color="auto"/>
      </w:divBdr>
    </w:div>
    <w:div w:id="893933686">
      <w:bodyDiv w:val="1"/>
      <w:marLeft w:val="0"/>
      <w:marRight w:val="0"/>
      <w:marTop w:val="0"/>
      <w:marBottom w:val="0"/>
      <w:divBdr>
        <w:top w:val="none" w:sz="0" w:space="0" w:color="auto"/>
        <w:left w:val="none" w:sz="0" w:space="0" w:color="auto"/>
        <w:bottom w:val="none" w:sz="0" w:space="0" w:color="auto"/>
        <w:right w:val="none" w:sz="0" w:space="0" w:color="auto"/>
      </w:divBdr>
      <w:divsChild>
        <w:div w:id="1936937020">
          <w:marLeft w:val="0"/>
          <w:marRight w:val="0"/>
          <w:marTop w:val="0"/>
          <w:marBottom w:val="0"/>
          <w:divBdr>
            <w:top w:val="none" w:sz="0" w:space="0" w:color="auto"/>
            <w:left w:val="none" w:sz="0" w:space="0" w:color="auto"/>
            <w:bottom w:val="none" w:sz="0" w:space="0" w:color="auto"/>
            <w:right w:val="none" w:sz="0" w:space="0" w:color="auto"/>
          </w:divBdr>
        </w:div>
      </w:divsChild>
    </w:div>
    <w:div w:id="907307865">
      <w:bodyDiv w:val="1"/>
      <w:marLeft w:val="0"/>
      <w:marRight w:val="0"/>
      <w:marTop w:val="0"/>
      <w:marBottom w:val="0"/>
      <w:divBdr>
        <w:top w:val="none" w:sz="0" w:space="0" w:color="auto"/>
        <w:left w:val="none" w:sz="0" w:space="0" w:color="auto"/>
        <w:bottom w:val="none" w:sz="0" w:space="0" w:color="auto"/>
        <w:right w:val="none" w:sz="0" w:space="0" w:color="auto"/>
      </w:divBdr>
    </w:div>
    <w:div w:id="914587425">
      <w:bodyDiv w:val="1"/>
      <w:marLeft w:val="0"/>
      <w:marRight w:val="0"/>
      <w:marTop w:val="0"/>
      <w:marBottom w:val="0"/>
      <w:divBdr>
        <w:top w:val="none" w:sz="0" w:space="0" w:color="auto"/>
        <w:left w:val="none" w:sz="0" w:space="0" w:color="auto"/>
        <w:bottom w:val="none" w:sz="0" w:space="0" w:color="auto"/>
        <w:right w:val="none" w:sz="0" w:space="0" w:color="auto"/>
      </w:divBdr>
    </w:div>
    <w:div w:id="917979658">
      <w:bodyDiv w:val="1"/>
      <w:marLeft w:val="0"/>
      <w:marRight w:val="0"/>
      <w:marTop w:val="0"/>
      <w:marBottom w:val="0"/>
      <w:divBdr>
        <w:top w:val="none" w:sz="0" w:space="0" w:color="auto"/>
        <w:left w:val="none" w:sz="0" w:space="0" w:color="auto"/>
        <w:bottom w:val="none" w:sz="0" w:space="0" w:color="auto"/>
        <w:right w:val="none" w:sz="0" w:space="0" w:color="auto"/>
      </w:divBdr>
    </w:div>
    <w:div w:id="949821460">
      <w:bodyDiv w:val="1"/>
      <w:marLeft w:val="0"/>
      <w:marRight w:val="0"/>
      <w:marTop w:val="0"/>
      <w:marBottom w:val="0"/>
      <w:divBdr>
        <w:top w:val="none" w:sz="0" w:space="0" w:color="auto"/>
        <w:left w:val="none" w:sz="0" w:space="0" w:color="auto"/>
        <w:bottom w:val="none" w:sz="0" w:space="0" w:color="auto"/>
        <w:right w:val="none" w:sz="0" w:space="0" w:color="auto"/>
      </w:divBdr>
    </w:div>
    <w:div w:id="982542169">
      <w:bodyDiv w:val="1"/>
      <w:marLeft w:val="0"/>
      <w:marRight w:val="0"/>
      <w:marTop w:val="0"/>
      <w:marBottom w:val="0"/>
      <w:divBdr>
        <w:top w:val="none" w:sz="0" w:space="0" w:color="auto"/>
        <w:left w:val="none" w:sz="0" w:space="0" w:color="auto"/>
        <w:bottom w:val="none" w:sz="0" w:space="0" w:color="auto"/>
        <w:right w:val="none" w:sz="0" w:space="0" w:color="auto"/>
      </w:divBdr>
    </w:div>
    <w:div w:id="994064870">
      <w:bodyDiv w:val="1"/>
      <w:marLeft w:val="0"/>
      <w:marRight w:val="0"/>
      <w:marTop w:val="0"/>
      <w:marBottom w:val="0"/>
      <w:divBdr>
        <w:top w:val="none" w:sz="0" w:space="0" w:color="auto"/>
        <w:left w:val="none" w:sz="0" w:space="0" w:color="auto"/>
        <w:bottom w:val="none" w:sz="0" w:space="0" w:color="auto"/>
        <w:right w:val="none" w:sz="0" w:space="0" w:color="auto"/>
      </w:divBdr>
    </w:div>
    <w:div w:id="1000083577">
      <w:bodyDiv w:val="1"/>
      <w:marLeft w:val="0"/>
      <w:marRight w:val="0"/>
      <w:marTop w:val="0"/>
      <w:marBottom w:val="0"/>
      <w:divBdr>
        <w:top w:val="none" w:sz="0" w:space="0" w:color="auto"/>
        <w:left w:val="none" w:sz="0" w:space="0" w:color="auto"/>
        <w:bottom w:val="none" w:sz="0" w:space="0" w:color="auto"/>
        <w:right w:val="none" w:sz="0" w:space="0" w:color="auto"/>
      </w:divBdr>
    </w:div>
    <w:div w:id="1008555982">
      <w:bodyDiv w:val="1"/>
      <w:marLeft w:val="0"/>
      <w:marRight w:val="0"/>
      <w:marTop w:val="0"/>
      <w:marBottom w:val="0"/>
      <w:divBdr>
        <w:top w:val="none" w:sz="0" w:space="0" w:color="auto"/>
        <w:left w:val="none" w:sz="0" w:space="0" w:color="auto"/>
        <w:bottom w:val="none" w:sz="0" w:space="0" w:color="auto"/>
        <w:right w:val="none" w:sz="0" w:space="0" w:color="auto"/>
      </w:divBdr>
    </w:div>
    <w:div w:id="1031764514">
      <w:bodyDiv w:val="1"/>
      <w:marLeft w:val="0"/>
      <w:marRight w:val="0"/>
      <w:marTop w:val="0"/>
      <w:marBottom w:val="0"/>
      <w:divBdr>
        <w:top w:val="none" w:sz="0" w:space="0" w:color="auto"/>
        <w:left w:val="none" w:sz="0" w:space="0" w:color="auto"/>
        <w:bottom w:val="none" w:sz="0" w:space="0" w:color="auto"/>
        <w:right w:val="none" w:sz="0" w:space="0" w:color="auto"/>
      </w:divBdr>
    </w:div>
    <w:div w:id="1043290574">
      <w:bodyDiv w:val="1"/>
      <w:marLeft w:val="0"/>
      <w:marRight w:val="0"/>
      <w:marTop w:val="0"/>
      <w:marBottom w:val="0"/>
      <w:divBdr>
        <w:top w:val="none" w:sz="0" w:space="0" w:color="auto"/>
        <w:left w:val="none" w:sz="0" w:space="0" w:color="auto"/>
        <w:bottom w:val="none" w:sz="0" w:space="0" w:color="auto"/>
        <w:right w:val="none" w:sz="0" w:space="0" w:color="auto"/>
      </w:divBdr>
    </w:div>
    <w:div w:id="1053046233">
      <w:bodyDiv w:val="1"/>
      <w:marLeft w:val="0"/>
      <w:marRight w:val="0"/>
      <w:marTop w:val="0"/>
      <w:marBottom w:val="0"/>
      <w:divBdr>
        <w:top w:val="none" w:sz="0" w:space="0" w:color="auto"/>
        <w:left w:val="none" w:sz="0" w:space="0" w:color="auto"/>
        <w:bottom w:val="none" w:sz="0" w:space="0" w:color="auto"/>
        <w:right w:val="none" w:sz="0" w:space="0" w:color="auto"/>
      </w:divBdr>
    </w:div>
    <w:div w:id="1053312661">
      <w:bodyDiv w:val="1"/>
      <w:marLeft w:val="0"/>
      <w:marRight w:val="0"/>
      <w:marTop w:val="0"/>
      <w:marBottom w:val="0"/>
      <w:divBdr>
        <w:top w:val="none" w:sz="0" w:space="0" w:color="auto"/>
        <w:left w:val="none" w:sz="0" w:space="0" w:color="auto"/>
        <w:bottom w:val="none" w:sz="0" w:space="0" w:color="auto"/>
        <w:right w:val="none" w:sz="0" w:space="0" w:color="auto"/>
      </w:divBdr>
    </w:div>
    <w:div w:id="1095900148">
      <w:bodyDiv w:val="1"/>
      <w:marLeft w:val="0"/>
      <w:marRight w:val="0"/>
      <w:marTop w:val="0"/>
      <w:marBottom w:val="0"/>
      <w:divBdr>
        <w:top w:val="none" w:sz="0" w:space="0" w:color="auto"/>
        <w:left w:val="none" w:sz="0" w:space="0" w:color="auto"/>
        <w:bottom w:val="none" w:sz="0" w:space="0" w:color="auto"/>
        <w:right w:val="none" w:sz="0" w:space="0" w:color="auto"/>
      </w:divBdr>
    </w:div>
    <w:div w:id="1160920852">
      <w:bodyDiv w:val="1"/>
      <w:marLeft w:val="0"/>
      <w:marRight w:val="0"/>
      <w:marTop w:val="0"/>
      <w:marBottom w:val="0"/>
      <w:divBdr>
        <w:top w:val="none" w:sz="0" w:space="0" w:color="auto"/>
        <w:left w:val="none" w:sz="0" w:space="0" w:color="auto"/>
        <w:bottom w:val="none" w:sz="0" w:space="0" w:color="auto"/>
        <w:right w:val="none" w:sz="0" w:space="0" w:color="auto"/>
      </w:divBdr>
    </w:div>
    <w:div w:id="1201631319">
      <w:bodyDiv w:val="1"/>
      <w:marLeft w:val="0"/>
      <w:marRight w:val="0"/>
      <w:marTop w:val="0"/>
      <w:marBottom w:val="0"/>
      <w:divBdr>
        <w:top w:val="none" w:sz="0" w:space="0" w:color="auto"/>
        <w:left w:val="none" w:sz="0" w:space="0" w:color="auto"/>
        <w:bottom w:val="none" w:sz="0" w:space="0" w:color="auto"/>
        <w:right w:val="none" w:sz="0" w:space="0" w:color="auto"/>
      </w:divBdr>
    </w:div>
    <w:div w:id="1233613183">
      <w:bodyDiv w:val="1"/>
      <w:marLeft w:val="0"/>
      <w:marRight w:val="0"/>
      <w:marTop w:val="0"/>
      <w:marBottom w:val="0"/>
      <w:divBdr>
        <w:top w:val="none" w:sz="0" w:space="0" w:color="auto"/>
        <w:left w:val="none" w:sz="0" w:space="0" w:color="auto"/>
        <w:bottom w:val="none" w:sz="0" w:space="0" w:color="auto"/>
        <w:right w:val="none" w:sz="0" w:space="0" w:color="auto"/>
      </w:divBdr>
    </w:div>
    <w:div w:id="1239052401">
      <w:bodyDiv w:val="1"/>
      <w:marLeft w:val="0"/>
      <w:marRight w:val="0"/>
      <w:marTop w:val="0"/>
      <w:marBottom w:val="0"/>
      <w:divBdr>
        <w:top w:val="none" w:sz="0" w:space="0" w:color="auto"/>
        <w:left w:val="none" w:sz="0" w:space="0" w:color="auto"/>
        <w:bottom w:val="none" w:sz="0" w:space="0" w:color="auto"/>
        <w:right w:val="none" w:sz="0" w:space="0" w:color="auto"/>
      </w:divBdr>
    </w:div>
    <w:div w:id="1260334153">
      <w:bodyDiv w:val="1"/>
      <w:marLeft w:val="0"/>
      <w:marRight w:val="0"/>
      <w:marTop w:val="0"/>
      <w:marBottom w:val="0"/>
      <w:divBdr>
        <w:top w:val="none" w:sz="0" w:space="0" w:color="auto"/>
        <w:left w:val="none" w:sz="0" w:space="0" w:color="auto"/>
        <w:bottom w:val="none" w:sz="0" w:space="0" w:color="auto"/>
        <w:right w:val="none" w:sz="0" w:space="0" w:color="auto"/>
      </w:divBdr>
    </w:div>
    <w:div w:id="1279216665">
      <w:bodyDiv w:val="1"/>
      <w:marLeft w:val="0"/>
      <w:marRight w:val="0"/>
      <w:marTop w:val="0"/>
      <w:marBottom w:val="0"/>
      <w:divBdr>
        <w:top w:val="none" w:sz="0" w:space="0" w:color="auto"/>
        <w:left w:val="none" w:sz="0" w:space="0" w:color="auto"/>
        <w:bottom w:val="none" w:sz="0" w:space="0" w:color="auto"/>
        <w:right w:val="none" w:sz="0" w:space="0" w:color="auto"/>
      </w:divBdr>
    </w:div>
    <w:div w:id="1297374848">
      <w:bodyDiv w:val="1"/>
      <w:marLeft w:val="0"/>
      <w:marRight w:val="0"/>
      <w:marTop w:val="0"/>
      <w:marBottom w:val="0"/>
      <w:divBdr>
        <w:top w:val="none" w:sz="0" w:space="0" w:color="auto"/>
        <w:left w:val="none" w:sz="0" w:space="0" w:color="auto"/>
        <w:bottom w:val="none" w:sz="0" w:space="0" w:color="auto"/>
        <w:right w:val="none" w:sz="0" w:space="0" w:color="auto"/>
      </w:divBdr>
    </w:div>
    <w:div w:id="1300460109">
      <w:bodyDiv w:val="1"/>
      <w:marLeft w:val="0"/>
      <w:marRight w:val="0"/>
      <w:marTop w:val="0"/>
      <w:marBottom w:val="0"/>
      <w:divBdr>
        <w:top w:val="none" w:sz="0" w:space="0" w:color="auto"/>
        <w:left w:val="none" w:sz="0" w:space="0" w:color="auto"/>
        <w:bottom w:val="none" w:sz="0" w:space="0" w:color="auto"/>
        <w:right w:val="none" w:sz="0" w:space="0" w:color="auto"/>
      </w:divBdr>
    </w:div>
    <w:div w:id="1357316434">
      <w:bodyDiv w:val="1"/>
      <w:marLeft w:val="0"/>
      <w:marRight w:val="0"/>
      <w:marTop w:val="0"/>
      <w:marBottom w:val="0"/>
      <w:divBdr>
        <w:top w:val="none" w:sz="0" w:space="0" w:color="auto"/>
        <w:left w:val="none" w:sz="0" w:space="0" w:color="auto"/>
        <w:bottom w:val="none" w:sz="0" w:space="0" w:color="auto"/>
        <w:right w:val="none" w:sz="0" w:space="0" w:color="auto"/>
      </w:divBdr>
    </w:div>
    <w:div w:id="1358039876">
      <w:bodyDiv w:val="1"/>
      <w:marLeft w:val="0"/>
      <w:marRight w:val="0"/>
      <w:marTop w:val="0"/>
      <w:marBottom w:val="0"/>
      <w:divBdr>
        <w:top w:val="none" w:sz="0" w:space="0" w:color="auto"/>
        <w:left w:val="none" w:sz="0" w:space="0" w:color="auto"/>
        <w:bottom w:val="none" w:sz="0" w:space="0" w:color="auto"/>
        <w:right w:val="none" w:sz="0" w:space="0" w:color="auto"/>
      </w:divBdr>
    </w:div>
    <w:div w:id="1374769190">
      <w:bodyDiv w:val="1"/>
      <w:marLeft w:val="0"/>
      <w:marRight w:val="0"/>
      <w:marTop w:val="0"/>
      <w:marBottom w:val="0"/>
      <w:divBdr>
        <w:top w:val="none" w:sz="0" w:space="0" w:color="auto"/>
        <w:left w:val="none" w:sz="0" w:space="0" w:color="auto"/>
        <w:bottom w:val="none" w:sz="0" w:space="0" w:color="auto"/>
        <w:right w:val="none" w:sz="0" w:space="0" w:color="auto"/>
      </w:divBdr>
    </w:div>
    <w:div w:id="1377512878">
      <w:bodyDiv w:val="1"/>
      <w:marLeft w:val="0"/>
      <w:marRight w:val="0"/>
      <w:marTop w:val="0"/>
      <w:marBottom w:val="0"/>
      <w:divBdr>
        <w:top w:val="none" w:sz="0" w:space="0" w:color="auto"/>
        <w:left w:val="none" w:sz="0" w:space="0" w:color="auto"/>
        <w:bottom w:val="none" w:sz="0" w:space="0" w:color="auto"/>
        <w:right w:val="none" w:sz="0" w:space="0" w:color="auto"/>
      </w:divBdr>
    </w:div>
    <w:div w:id="1391222169">
      <w:bodyDiv w:val="1"/>
      <w:marLeft w:val="0"/>
      <w:marRight w:val="0"/>
      <w:marTop w:val="0"/>
      <w:marBottom w:val="0"/>
      <w:divBdr>
        <w:top w:val="none" w:sz="0" w:space="0" w:color="auto"/>
        <w:left w:val="none" w:sz="0" w:space="0" w:color="auto"/>
        <w:bottom w:val="none" w:sz="0" w:space="0" w:color="auto"/>
        <w:right w:val="none" w:sz="0" w:space="0" w:color="auto"/>
      </w:divBdr>
    </w:div>
    <w:div w:id="1397817642">
      <w:bodyDiv w:val="1"/>
      <w:marLeft w:val="0"/>
      <w:marRight w:val="0"/>
      <w:marTop w:val="0"/>
      <w:marBottom w:val="0"/>
      <w:divBdr>
        <w:top w:val="none" w:sz="0" w:space="0" w:color="auto"/>
        <w:left w:val="none" w:sz="0" w:space="0" w:color="auto"/>
        <w:bottom w:val="none" w:sz="0" w:space="0" w:color="auto"/>
        <w:right w:val="none" w:sz="0" w:space="0" w:color="auto"/>
      </w:divBdr>
    </w:div>
    <w:div w:id="1431509874">
      <w:bodyDiv w:val="1"/>
      <w:marLeft w:val="0"/>
      <w:marRight w:val="0"/>
      <w:marTop w:val="0"/>
      <w:marBottom w:val="0"/>
      <w:divBdr>
        <w:top w:val="none" w:sz="0" w:space="0" w:color="auto"/>
        <w:left w:val="none" w:sz="0" w:space="0" w:color="auto"/>
        <w:bottom w:val="none" w:sz="0" w:space="0" w:color="auto"/>
        <w:right w:val="none" w:sz="0" w:space="0" w:color="auto"/>
      </w:divBdr>
    </w:div>
    <w:div w:id="1480804160">
      <w:bodyDiv w:val="1"/>
      <w:marLeft w:val="0"/>
      <w:marRight w:val="0"/>
      <w:marTop w:val="0"/>
      <w:marBottom w:val="0"/>
      <w:divBdr>
        <w:top w:val="none" w:sz="0" w:space="0" w:color="auto"/>
        <w:left w:val="none" w:sz="0" w:space="0" w:color="auto"/>
        <w:bottom w:val="none" w:sz="0" w:space="0" w:color="auto"/>
        <w:right w:val="none" w:sz="0" w:space="0" w:color="auto"/>
      </w:divBdr>
    </w:div>
    <w:div w:id="1497726184">
      <w:bodyDiv w:val="1"/>
      <w:marLeft w:val="0"/>
      <w:marRight w:val="0"/>
      <w:marTop w:val="0"/>
      <w:marBottom w:val="0"/>
      <w:divBdr>
        <w:top w:val="none" w:sz="0" w:space="0" w:color="auto"/>
        <w:left w:val="none" w:sz="0" w:space="0" w:color="auto"/>
        <w:bottom w:val="none" w:sz="0" w:space="0" w:color="auto"/>
        <w:right w:val="none" w:sz="0" w:space="0" w:color="auto"/>
      </w:divBdr>
    </w:div>
    <w:div w:id="1503545628">
      <w:bodyDiv w:val="1"/>
      <w:marLeft w:val="0"/>
      <w:marRight w:val="0"/>
      <w:marTop w:val="0"/>
      <w:marBottom w:val="0"/>
      <w:divBdr>
        <w:top w:val="none" w:sz="0" w:space="0" w:color="auto"/>
        <w:left w:val="none" w:sz="0" w:space="0" w:color="auto"/>
        <w:bottom w:val="none" w:sz="0" w:space="0" w:color="auto"/>
        <w:right w:val="none" w:sz="0" w:space="0" w:color="auto"/>
      </w:divBdr>
    </w:div>
    <w:div w:id="1550457838">
      <w:bodyDiv w:val="1"/>
      <w:marLeft w:val="0"/>
      <w:marRight w:val="0"/>
      <w:marTop w:val="0"/>
      <w:marBottom w:val="0"/>
      <w:divBdr>
        <w:top w:val="none" w:sz="0" w:space="0" w:color="auto"/>
        <w:left w:val="none" w:sz="0" w:space="0" w:color="auto"/>
        <w:bottom w:val="none" w:sz="0" w:space="0" w:color="auto"/>
        <w:right w:val="none" w:sz="0" w:space="0" w:color="auto"/>
      </w:divBdr>
    </w:div>
    <w:div w:id="1551265235">
      <w:bodyDiv w:val="1"/>
      <w:marLeft w:val="0"/>
      <w:marRight w:val="0"/>
      <w:marTop w:val="0"/>
      <w:marBottom w:val="0"/>
      <w:divBdr>
        <w:top w:val="none" w:sz="0" w:space="0" w:color="auto"/>
        <w:left w:val="none" w:sz="0" w:space="0" w:color="auto"/>
        <w:bottom w:val="none" w:sz="0" w:space="0" w:color="auto"/>
        <w:right w:val="none" w:sz="0" w:space="0" w:color="auto"/>
      </w:divBdr>
      <w:divsChild>
        <w:div w:id="893925542">
          <w:marLeft w:val="-225"/>
          <w:marRight w:val="-225"/>
          <w:marTop w:val="0"/>
          <w:marBottom w:val="0"/>
          <w:divBdr>
            <w:top w:val="none" w:sz="0" w:space="0" w:color="auto"/>
            <w:left w:val="none" w:sz="0" w:space="0" w:color="auto"/>
            <w:bottom w:val="none" w:sz="0" w:space="0" w:color="auto"/>
            <w:right w:val="none" w:sz="0" w:space="0" w:color="auto"/>
          </w:divBdr>
          <w:divsChild>
            <w:div w:id="5389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3506">
      <w:bodyDiv w:val="1"/>
      <w:marLeft w:val="0"/>
      <w:marRight w:val="0"/>
      <w:marTop w:val="0"/>
      <w:marBottom w:val="0"/>
      <w:divBdr>
        <w:top w:val="none" w:sz="0" w:space="0" w:color="auto"/>
        <w:left w:val="none" w:sz="0" w:space="0" w:color="auto"/>
        <w:bottom w:val="none" w:sz="0" w:space="0" w:color="auto"/>
        <w:right w:val="none" w:sz="0" w:space="0" w:color="auto"/>
      </w:divBdr>
    </w:div>
    <w:div w:id="1595358700">
      <w:bodyDiv w:val="1"/>
      <w:marLeft w:val="0"/>
      <w:marRight w:val="0"/>
      <w:marTop w:val="0"/>
      <w:marBottom w:val="0"/>
      <w:divBdr>
        <w:top w:val="none" w:sz="0" w:space="0" w:color="auto"/>
        <w:left w:val="none" w:sz="0" w:space="0" w:color="auto"/>
        <w:bottom w:val="none" w:sz="0" w:space="0" w:color="auto"/>
        <w:right w:val="none" w:sz="0" w:space="0" w:color="auto"/>
      </w:divBdr>
    </w:div>
    <w:div w:id="1598831298">
      <w:bodyDiv w:val="1"/>
      <w:marLeft w:val="0"/>
      <w:marRight w:val="0"/>
      <w:marTop w:val="0"/>
      <w:marBottom w:val="0"/>
      <w:divBdr>
        <w:top w:val="none" w:sz="0" w:space="0" w:color="auto"/>
        <w:left w:val="none" w:sz="0" w:space="0" w:color="auto"/>
        <w:bottom w:val="none" w:sz="0" w:space="0" w:color="auto"/>
        <w:right w:val="none" w:sz="0" w:space="0" w:color="auto"/>
      </w:divBdr>
    </w:div>
    <w:div w:id="1641810653">
      <w:bodyDiv w:val="1"/>
      <w:marLeft w:val="0"/>
      <w:marRight w:val="0"/>
      <w:marTop w:val="0"/>
      <w:marBottom w:val="0"/>
      <w:divBdr>
        <w:top w:val="none" w:sz="0" w:space="0" w:color="auto"/>
        <w:left w:val="none" w:sz="0" w:space="0" w:color="auto"/>
        <w:bottom w:val="none" w:sz="0" w:space="0" w:color="auto"/>
        <w:right w:val="none" w:sz="0" w:space="0" w:color="auto"/>
      </w:divBdr>
    </w:div>
    <w:div w:id="1654988872">
      <w:bodyDiv w:val="1"/>
      <w:marLeft w:val="0"/>
      <w:marRight w:val="0"/>
      <w:marTop w:val="0"/>
      <w:marBottom w:val="0"/>
      <w:divBdr>
        <w:top w:val="none" w:sz="0" w:space="0" w:color="auto"/>
        <w:left w:val="none" w:sz="0" w:space="0" w:color="auto"/>
        <w:bottom w:val="none" w:sz="0" w:space="0" w:color="auto"/>
        <w:right w:val="none" w:sz="0" w:space="0" w:color="auto"/>
      </w:divBdr>
    </w:div>
    <w:div w:id="1691755184">
      <w:bodyDiv w:val="1"/>
      <w:marLeft w:val="0"/>
      <w:marRight w:val="0"/>
      <w:marTop w:val="0"/>
      <w:marBottom w:val="0"/>
      <w:divBdr>
        <w:top w:val="none" w:sz="0" w:space="0" w:color="auto"/>
        <w:left w:val="none" w:sz="0" w:space="0" w:color="auto"/>
        <w:bottom w:val="none" w:sz="0" w:space="0" w:color="auto"/>
        <w:right w:val="none" w:sz="0" w:space="0" w:color="auto"/>
      </w:divBdr>
    </w:div>
    <w:div w:id="1693023237">
      <w:bodyDiv w:val="1"/>
      <w:marLeft w:val="0"/>
      <w:marRight w:val="0"/>
      <w:marTop w:val="0"/>
      <w:marBottom w:val="0"/>
      <w:divBdr>
        <w:top w:val="none" w:sz="0" w:space="0" w:color="auto"/>
        <w:left w:val="none" w:sz="0" w:space="0" w:color="auto"/>
        <w:bottom w:val="none" w:sz="0" w:space="0" w:color="auto"/>
        <w:right w:val="none" w:sz="0" w:space="0" w:color="auto"/>
      </w:divBdr>
    </w:div>
    <w:div w:id="1700814364">
      <w:bodyDiv w:val="1"/>
      <w:marLeft w:val="0"/>
      <w:marRight w:val="0"/>
      <w:marTop w:val="0"/>
      <w:marBottom w:val="0"/>
      <w:divBdr>
        <w:top w:val="none" w:sz="0" w:space="0" w:color="auto"/>
        <w:left w:val="none" w:sz="0" w:space="0" w:color="auto"/>
        <w:bottom w:val="none" w:sz="0" w:space="0" w:color="auto"/>
        <w:right w:val="none" w:sz="0" w:space="0" w:color="auto"/>
      </w:divBdr>
    </w:div>
    <w:div w:id="1713458164">
      <w:bodyDiv w:val="1"/>
      <w:marLeft w:val="0"/>
      <w:marRight w:val="0"/>
      <w:marTop w:val="0"/>
      <w:marBottom w:val="0"/>
      <w:divBdr>
        <w:top w:val="none" w:sz="0" w:space="0" w:color="auto"/>
        <w:left w:val="none" w:sz="0" w:space="0" w:color="auto"/>
        <w:bottom w:val="none" w:sz="0" w:space="0" w:color="auto"/>
        <w:right w:val="none" w:sz="0" w:space="0" w:color="auto"/>
      </w:divBdr>
    </w:div>
    <w:div w:id="1721590940">
      <w:bodyDiv w:val="1"/>
      <w:marLeft w:val="0"/>
      <w:marRight w:val="0"/>
      <w:marTop w:val="0"/>
      <w:marBottom w:val="0"/>
      <w:divBdr>
        <w:top w:val="none" w:sz="0" w:space="0" w:color="auto"/>
        <w:left w:val="none" w:sz="0" w:space="0" w:color="auto"/>
        <w:bottom w:val="none" w:sz="0" w:space="0" w:color="auto"/>
        <w:right w:val="none" w:sz="0" w:space="0" w:color="auto"/>
      </w:divBdr>
    </w:div>
    <w:div w:id="1726369247">
      <w:bodyDiv w:val="1"/>
      <w:marLeft w:val="0"/>
      <w:marRight w:val="0"/>
      <w:marTop w:val="0"/>
      <w:marBottom w:val="0"/>
      <w:divBdr>
        <w:top w:val="none" w:sz="0" w:space="0" w:color="auto"/>
        <w:left w:val="none" w:sz="0" w:space="0" w:color="auto"/>
        <w:bottom w:val="none" w:sz="0" w:space="0" w:color="auto"/>
        <w:right w:val="none" w:sz="0" w:space="0" w:color="auto"/>
      </w:divBdr>
    </w:div>
    <w:div w:id="1731805985">
      <w:bodyDiv w:val="1"/>
      <w:marLeft w:val="0"/>
      <w:marRight w:val="0"/>
      <w:marTop w:val="0"/>
      <w:marBottom w:val="0"/>
      <w:divBdr>
        <w:top w:val="none" w:sz="0" w:space="0" w:color="auto"/>
        <w:left w:val="none" w:sz="0" w:space="0" w:color="auto"/>
        <w:bottom w:val="none" w:sz="0" w:space="0" w:color="auto"/>
        <w:right w:val="none" w:sz="0" w:space="0" w:color="auto"/>
      </w:divBdr>
    </w:div>
    <w:div w:id="1808277869">
      <w:bodyDiv w:val="1"/>
      <w:marLeft w:val="0"/>
      <w:marRight w:val="0"/>
      <w:marTop w:val="0"/>
      <w:marBottom w:val="0"/>
      <w:divBdr>
        <w:top w:val="none" w:sz="0" w:space="0" w:color="auto"/>
        <w:left w:val="none" w:sz="0" w:space="0" w:color="auto"/>
        <w:bottom w:val="none" w:sz="0" w:space="0" w:color="auto"/>
        <w:right w:val="none" w:sz="0" w:space="0" w:color="auto"/>
      </w:divBdr>
    </w:div>
    <w:div w:id="1888760869">
      <w:bodyDiv w:val="1"/>
      <w:marLeft w:val="0"/>
      <w:marRight w:val="0"/>
      <w:marTop w:val="0"/>
      <w:marBottom w:val="0"/>
      <w:divBdr>
        <w:top w:val="none" w:sz="0" w:space="0" w:color="auto"/>
        <w:left w:val="none" w:sz="0" w:space="0" w:color="auto"/>
        <w:bottom w:val="none" w:sz="0" w:space="0" w:color="auto"/>
        <w:right w:val="none" w:sz="0" w:space="0" w:color="auto"/>
      </w:divBdr>
    </w:div>
    <w:div w:id="1897475369">
      <w:bodyDiv w:val="1"/>
      <w:marLeft w:val="0"/>
      <w:marRight w:val="0"/>
      <w:marTop w:val="0"/>
      <w:marBottom w:val="0"/>
      <w:divBdr>
        <w:top w:val="none" w:sz="0" w:space="0" w:color="auto"/>
        <w:left w:val="none" w:sz="0" w:space="0" w:color="auto"/>
        <w:bottom w:val="none" w:sz="0" w:space="0" w:color="auto"/>
        <w:right w:val="none" w:sz="0" w:space="0" w:color="auto"/>
      </w:divBdr>
    </w:div>
    <w:div w:id="1913852486">
      <w:bodyDiv w:val="1"/>
      <w:marLeft w:val="0"/>
      <w:marRight w:val="0"/>
      <w:marTop w:val="0"/>
      <w:marBottom w:val="0"/>
      <w:divBdr>
        <w:top w:val="none" w:sz="0" w:space="0" w:color="auto"/>
        <w:left w:val="none" w:sz="0" w:space="0" w:color="auto"/>
        <w:bottom w:val="none" w:sz="0" w:space="0" w:color="auto"/>
        <w:right w:val="none" w:sz="0" w:space="0" w:color="auto"/>
      </w:divBdr>
    </w:div>
    <w:div w:id="1952321486">
      <w:bodyDiv w:val="1"/>
      <w:marLeft w:val="0"/>
      <w:marRight w:val="0"/>
      <w:marTop w:val="0"/>
      <w:marBottom w:val="0"/>
      <w:divBdr>
        <w:top w:val="none" w:sz="0" w:space="0" w:color="auto"/>
        <w:left w:val="none" w:sz="0" w:space="0" w:color="auto"/>
        <w:bottom w:val="none" w:sz="0" w:space="0" w:color="auto"/>
        <w:right w:val="none" w:sz="0" w:space="0" w:color="auto"/>
      </w:divBdr>
      <w:divsChild>
        <w:div w:id="1888030344">
          <w:marLeft w:val="0"/>
          <w:marRight w:val="0"/>
          <w:marTop w:val="0"/>
          <w:marBottom w:val="0"/>
          <w:divBdr>
            <w:top w:val="none" w:sz="0" w:space="0" w:color="auto"/>
            <w:left w:val="none" w:sz="0" w:space="0" w:color="auto"/>
            <w:bottom w:val="none" w:sz="0" w:space="0" w:color="auto"/>
            <w:right w:val="none" w:sz="0" w:space="0" w:color="auto"/>
          </w:divBdr>
        </w:div>
      </w:divsChild>
    </w:div>
    <w:div w:id="1985044597">
      <w:bodyDiv w:val="1"/>
      <w:marLeft w:val="0"/>
      <w:marRight w:val="0"/>
      <w:marTop w:val="0"/>
      <w:marBottom w:val="0"/>
      <w:divBdr>
        <w:top w:val="none" w:sz="0" w:space="0" w:color="auto"/>
        <w:left w:val="none" w:sz="0" w:space="0" w:color="auto"/>
        <w:bottom w:val="none" w:sz="0" w:space="0" w:color="auto"/>
        <w:right w:val="none" w:sz="0" w:space="0" w:color="auto"/>
      </w:divBdr>
    </w:div>
    <w:div w:id="1987514613">
      <w:bodyDiv w:val="1"/>
      <w:marLeft w:val="0"/>
      <w:marRight w:val="0"/>
      <w:marTop w:val="0"/>
      <w:marBottom w:val="0"/>
      <w:divBdr>
        <w:top w:val="none" w:sz="0" w:space="0" w:color="auto"/>
        <w:left w:val="none" w:sz="0" w:space="0" w:color="auto"/>
        <w:bottom w:val="none" w:sz="0" w:space="0" w:color="auto"/>
        <w:right w:val="none" w:sz="0" w:space="0" w:color="auto"/>
      </w:divBdr>
    </w:div>
    <w:div w:id="1994941563">
      <w:bodyDiv w:val="1"/>
      <w:marLeft w:val="0"/>
      <w:marRight w:val="0"/>
      <w:marTop w:val="0"/>
      <w:marBottom w:val="0"/>
      <w:divBdr>
        <w:top w:val="none" w:sz="0" w:space="0" w:color="auto"/>
        <w:left w:val="none" w:sz="0" w:space="0" w:color="auto"/>
        <w:bottom w:val="none" w:sz="0" w:space="0" w:color="auto"/>
        <w:right w:val="none" w:sz="0" w:space="0" w:color="auto"/>
      </w:divBdr>
    </w:div>
    <w:div w:id="2013795782">
      <w:bodyDiv w:val="1"/>
      <w:marLeft w:val="0"/>
      <w:marRight w:val="0"/>
      <w:marTop w:val="0"/>
      <w:marBottom w:val="0"/>
      <w:divBdr>
        <w:top w:val="none" w:sz="0" w:space="0" w:color="auto"/>
        <w:left w:val="none" w:sz="0" w:space="0" w:color="auto"/>
        <w:bottom w:val="none" w:sz="0" w:space="0" w:color="auto"/>
        <w:right w:val="none" w:sz="0" w:space="0" w:color="auto"/>
      </w:divBdr>
    </w:div>
    <w:div w:id="2061662787">
      <w:bodyDiv w:val="1"/>
      <w:marLeft w:val="0"/>
      <w:marRight w:val="0"/>
      <w:marTop w:val="0"/>
      <w:marBottom w:val="0"/>
      <w:divBdr>
        <w:top w:val="none" w:sz="0" w:space="0" w:color="auto"/>
        <w:left w:val="none" w:sz="0" w:space="0" w:color="auto"/>
        <w:bottom w:val="none" w:sz="0" w:space="0" w:color="auto"/>
        <w:right w:val="none" w:sz="0" w:space="0" w:color="auto"/>
      </w:divBdr>
    </w:div>
    <w:div w:id="2119906161">
      <w:bodyDiv w:val="1"/>
      <w:marLeft w:val="0"/>
      <w:marRight w:val="0"/>
      <w:marTop w:val="0"/>
      <w:marBottom w:val="0"/>
      <w:divBdr>
        <w:top w:val="none" w:sz="0" w:space="0" w:color="auto"/>
        <w:left w:val="none" w:sz="0" w:space="0" w:color="auto"/>
        <w:bottom w:val="none" w:sz="0" w:space="0" w:color="auto"/>
        <w:right w:val="none" w:sz="0" w:space="0" w:color="auto"/>
      </w:divBdr>
    </w:div>
    <w:div w:id="2123105997">
      <w:bodyDiv w:val="1"/>
      <w:marLeft w:val="0"/>
      <w:marRight w:val="0"/>
      <w:marTop w:val="0"/>
      <w:marBottom w:val="0"/>
      <w:divBdr>
        <w:top w:val="none" w:sz="0" w:space="0" w:color="auto"/>
        <w:left w:val="none" w:sz="0" w:space="0" w:color="auto"/>
        <w:bottom w:val="none" w:sz="0" w:space="0" w:color="auto"/>
        <w:right w:val="none" w:sz="0" w:space="0" w:color="auto"/>
      </w:divBdr>
      <w:divsChild>
        <w:div w:id="633946497">
          <w:marLeft w:val="-225"/>
          <w:marRight w:val="-225"/>
          <w:marTop w:val="0"/>
          <w:marBottom w:val="0"/>
          <w:divBdr>
            <w:top w:val="none" w:sz="0" w:space="0" w:color="auto"/>
            <w:left w:val="none" w:sz="0" w:space="0" w:color="auto"/>
            <w:bottom w:val="none" w:sz="0" w:space="0" w:color="auto"/>
            <w:right w:val="none" w:sz="0" w:space="0" w:color="auto"/>
          </w:divBdr>
          <w:divsChild>
            <w:div w:id="10811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0.png"/><Relationship Id="rId26" Type="http://schemas.openxmlformats.org/officeDocument/2006/relationships/hyperlink" Target="https://schoolnutrition.org/learning-center/" TargetMode="External"/><Relationship Id="rId21" Type="http://schemas.openxmlformats.org/officeDocument/2006/relationships/image" Target="media/image6.jpeg"/><Relationship Id="rId34" Type="http://schemas.openxmlformats.org/officeDocument/2006/relationships/hyperlink" Target="http://blogs.edweek.org/edweek/campaign-k-12/2020/06/usda-school-meal-waivers-covid.html"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3.png"/><Relationship Id="rId25" Type="http://schemas.openxmlformats.org/officeDocument/2006/relationships/hyperlink" Target="http://www.schoolnutritiontoolbox.org/eCourses/index.php" TargetMode="External"/><Relationship Id="rId33" Type="http://schemas.openxmlformats.org/officeDocument/2006/relationships/hyperlink" Target="http://blogs.edweek.org/edweek/campaign-k-12/2020/06/usda-school-meal-waivers-covid.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choolnutritiontoolbox.org/machform/view.php?id=43146" TargetMode="External"/><Relationship Id="rId20" Type="http://schemas.openxmlformats.org/officeDocument/2006/relationships/image" Target="media/image5.png"/><Relationship Id="rId29" Type="http://schemas.openxmlformats.org/officeDocument/2006/relationships/hyperlink" Target="https://www.edweek.org/ew/articles/2020/06/25/hybrid-school-schedules-more-flexibility-big-logistical.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rojectpa.org/" TargetMode="External"/><Relationship Id="rId32" Type="http://schemas.openxmlformats.org/officeDocument/2006/relationships/hyperlink" Target="http://schoolnutrition.org/news-publications/press-releases/2020/sna-plea-for-covid-19-waiver-extensions-meets-swift-usda-response/"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choolnutritiontoolbox.org/machform/view.php?id=43146" TargetMode="External"/><Relationship Id="rId23" Type="http://schemas.openxmlformats.org/officeDocument/2006/relationships/hyperlink" Target="https://schoolnutrition.org/learning-center/" TargetMode="External"/><Relationship Id="rId28" Type="http://schemas.openxmlformats.org/officeDocument/2006/relationships/hyperlink" Target="http://www.schoolnutritiontoolbox.org/eCourses/index.ph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choolnutrition.org/news-publications/press-releases/2020/sna-plea-for-covid-19-waiver-extensions-meets-swift-usda-respon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image" Target="media/image7.png"/><Relationship Id="rId27" Type="http://schemas.openxmlformats.org/officeDocument/2006/relationships/hyperlink" Target="http://www.projectpa.org/" TargetMode="External"/><Relationship Id="rId30" Type="http://schemas.openxmlformats.org/officeDocument/2006/relationships/hyperlink" Target="https://www.edweek.org/ew/articles/2020/06/25/hybrid-school-schedules-more-flexibility-big-logistical.html"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0DE9AA4A9648A4BC7D85F3792BEC8B"/>
        <w:category>
          <w:name w:val="General"/>
          <w:gallery w:val="placeholder"/>
        </w:category>
        <w:types>
          <w:type w:val="bbPlcHdr"/>
        </w:types>
        <w:behaviors>
          <w:behavior w:val="content"/>
        </w:behaviors>
        <w:guid w:val="{2F747D7E-308C-4B38-A48A-092C8D6D60EF}"/>
      </w:docPartPr>
      <w:docPartBody>
        <w:p w:rsidR="002B1C5B" w:rsidRDefault="002B1C5B">
          <w:pPr>
            <w:pStyle w:val="8E0DE9AA4A9648A4BC7D85F3792BEC8B"/>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5B"/>
    <w:rsid w:val="0000039A"/>
    <w:rsid w:val="00082A8C"/>
    <w:rsid w:val="000C5A6A"/>
    <w:rsid w:val="000E50E3"/>
    <w:rsid w:val="001D18A0"/>
    <w:rsid w:val="00234022"/>
    <w:rsid w:val="002469E1"/>
    <w:rsid w:val="002B1C5B"/>
    <w:rsid w:val="002B26DB"/>
    <w:rsid w:val="00300FEE"/>
    <w:rsid w:val="00317904"/>
    <w:rsid w:val="003A7CB6"/>
    <w:rsid w:val="00437AD6"/>
    <w:rsid w:val="00476070"/>
    <w:rsid w:val="0048635F"/>
    <w:rsid w:val="004A4952"/>
    <w:rsid w:val="005302D9"/>
    <w:rsid w:val="00545A2F"/>
    <w:rsid w:val="0063708A"/>
    <w:rsid w:val="00681FD5"/>
    <w:rsid w:val="006E14ED"/>
    <w:rsid w:val="0074585C"/>
    <w:rsid w:val="0078006E"/>
    <w:rsid w:val="00780793"/>
    <w:rsid w:val="008072E8"/>
    <w:rsid w:val="0086657E"/>
    <w:rsid w:val="00920C8C"/>
    <w:rsid w:val="009B6C57"/>
    <w:rsid w:val="00A55042"/>
    <w:rsid w:val="00AB4EAB"/>
    <w:rsid w:val="00B00CBB"/>
    <w:rsid w:val="00B108AF"/>
    <w:rsid w:val="00B52DA3"/>
    <w:rsid w:val="00D0015D"/>
    <w:rsid w:val="00D35E36"/>
    <w:rsid w:val="00D407B7"/>
    <w:rsid w:val="00D562FB"/>
    <w:rsid w:val="00DF38B4"/>
    <w:rsid w:val="00E4714F"/>
    <w:rsid w:val="00E87CD4"/>
    <w:rsid w:val="00E97DDA"/>
    <w:rsid w:val="00EC1D98"/>
    <w:rsid w:val="00F86897"/>
    <w:rsid w:val="00FB4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E0DE9AA4A9648A4BC7D85F3792BEC8B">
    <w:name w:val="8E0DE9AA4A9648A4BC7D85F3792BEC8B"/>
  </w:style>
  <w:style w:type="paragraph" w:customStyle="1" w:styleId="6E10517CAB154EC48D0B674DC8BEF670">
    <w:name w:val="6E10517CAB154EC48D0B674DC8BEF6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B6EB975DCF374FB29407C337A67C7F" ma:contentTypeVersion="10" ma:contentTypeDescription="Create a new document." ma:contentTypeScope="" ma:versionID="776252f056d0d7a1a2889de75e83aabc">
  <xsd:schema xmlns:xsd="http://www.w3.org/2001/XMLSchema" xmlns:xs="http://www.w3.org/2001/XMLSchema" xmlns:p="http://schemas.microsoft.com/office/2006/metadata/properties" xmlns:ns3="73fe1761-2830-469a-9206-d2aa2bfc758e" targetNamespace="http://schemas.microsoft.com/office/2006/metadata/properties" ma:root="true" ma:fieldsID="6bdbf7f3dcfae85b3b15752596ad29fa" ns3:_="">
    <xsd:import namespace="73fe1761-2830-469a-9206-d2aa2bfc75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e1761-2830-469a-9206-d2aa2bfc7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257AE-89DB-42DF-A1E4-6F6F2341854C}">
  <ds:schemaRefs>
    <ds:schemaRef ds:uri="http://schemas.openxmlformats.org/officeDocument/2006/bibliography"/>
  </ds:schemaRefs>
</ds:datastoreItem>
</file>

<file path=customXml/itemProps2.xml><?xml version="1.0" encoding="utf-8"?>
<ds:datastoreItem xmlns:ds="http://schemas.openxmlformats.org/officeDocument/2006/customXml" ds:itemID="{C4FB6996-5587-479A-ACAC-3EF5992A0B43}">
  <ds:schemaRefs>
    <ds:schemaRef ds:uri="http://schemas.microsoft.com/sharepoint/v3/contenttype/forms"/>
  </ds:schemaRefs>
</ds:datastoreItem>
</file>

<file path=customXml/itemProps3.xml><?xml version="1.0" encoding="utf-8"?>
<ds:datastoreItem xmlns:ds="http://schemas.openxmlformats.org/officeDocument/2006/customXml" ds:itemID="{50E80FD0-6680-4B09-B20B-F29DF72D5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e1761-2830-469a-9206-d2aa2bfc7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6</TotalTime>
  <Pages>2</Pages>
  <Words>11</Words>
  <Characters>87</Characters>
  <Application>Microsoft Office Word</Application>
  <DocSecurity>0</DocSecurity>
  <Lines>87</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Pam</dc:creator>
  <cp:lastModifiedBy>Pam Gallagher</cp:lastModifiedBy>
  <cp:revision>5</cp:revision>
  <cp:lastPrinted>2020-05-17T14:38:00Z</cp:lastPrinted>
  <dcterms:created xsi:type="dcterms:W3CDTF">2020-06-29T15:36:00Z</dcterms:created>
  <dcterms:modified xsi:type="dcterms:W3CDTF">2020-06-29T15:47:00Z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0x010100D5B6EB975DCF374FB29407C337A67C7F</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